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37" w:rsidRDefault="00B50D37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B50D37" w:rsidRDefault="00B50D37">
      <w:pPr>
        <w:pStyle w:val="10Szanowny"/>
        <w:spacing w:before="0"/>
      </w:pPr>
    </w:p>
    <w:p w:rsidR="00B50D37" w:rsidRDefault="00B50D37">
      <w:pPr>
        <w:jc w:val="both"/>
      </w:pPr>
    </w:p>
    <w:p w:rsidR="00B50D37" w:rsidRDefault="00B50D37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B50D37" w:rsidRDefault="00B50D37">
      <w:pPr>
        <w:jc w:val="both"/>
      </w:pPr>
    </w:p>
    <w:p w:rsidR="00B50D37" w:rsidRDefault="00B50D37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B50D37" w:rsidRDefault="00B50D37">
      <w:pPr>
        <w:jc w:val="both"/>
      </w:pPr>
    </w:p>
    <w:p w:rsidR="00B50D37" w:rsidRDefault="00B50D37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dla zamierzenia inwestycyjnego od nazwą:</w:t>
      </w:r>
    </w:p>
    <w:p w:rsidR="00B50D37" w:rsidRDefault="00B50D37">
      <w:pPr>
        <w:spacing w:before="120"/>
        <w:jc w:val="center"/>
      </w:pPr>
      <w:r>
        <w:t>„Budowa budynku mieszkalnego wielorodzinnego z usługami w parterze, garażem wraz z zagospodarowaniem terenu i niezbędną infrastrukturą techniczną”</w:t>
      </w:r>
    </w:p>
    <w:p w:rsidR="00B50D37" w:rsidRDefault="00B50D37">
      <w:pPr>
        <w:jc w:val="both"/>
      </w:pPr>
      <w:r>
        <w:t>planowanego przy</w:t>
      </w:r>
      <w:r>
        <w:rPr>
          <w:b/>
          <w:bCs/>
        </w:rPr>
        <w:t xml:space="preserve"> ul.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Stefana Żeromskiego 51 </w:t>
      </w:r>
      <w:r>
        <w:t>we Wrocławiu  (</w:t>
      </w:r>
      <w:r>
        <w:rPr>
          <w:u w:val="single"/>
        </w:rPr>
        <w:t>oznaczenia geodezyjne</w:t>
      </w:r>
      <w:r>
        <w:t>: działka nr 142, AR_9, obręb Plac Grunwaldzki) i przystąpił do rozpatrzenia zgromadzonego materiału dowodowego.</w:t>
      </w:r>
    </w:p>
    <w:p w:rsidR="00B50D37" w:rsidRDefault="00B50D37">
      <w:pPr>
        <w:jc w:val="both"/>
      </w:pPr>
    </w:p>
    <w:p w:rsidR="00B50D37" w:rsidRDefault="00B50D37">
      <w:pPr>
        <w:jc w:val="both"/>
      </w:pPr>
    </w:p>
    <w:p w:rsidR="00B50D37" w:rsidRDefault="00B50D37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02.06.2021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B50D37" w:rsidRDefault="00B50D37">
      <w:pPr>
        <w:jc w:val="both"/>
      </w:pPr>
    </w:p>
    <w:p w:rsidR="00B50D37" w:rsidRDefault="00B50D37">
      <w:pPr>
        <w:jc w:val="both"/>
      </w:pPr>
    </w:p>
    <w:p w:rsidR="00B50D37" w:rsidRDefault="00B50D37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B50D37" w:rsidRDefault="00B50D37">
      <w:pPr>
        <w:jc w:val="both"/>
      </w:pPr>
    </w:p>
    <w:p w:rsidR="00B50D37" w:rsidRDefault="00B50D3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B50D37" w:rsidRDefault="00B50D37">
      <w:pPr>
        <w:jc w:val="both"/>
      </w:pPr>
    </w:p>
    <w:p w:rsidR="00B50D37" w:rsidRDefault="00B50D37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B50D37" w:rsidRDefault="00B50D37">
      <w:pPr>
        <w:jc w:val="both"/>
      </w:pPr>
      <w:r>
        <w:t>____________________________________________________</w:t>
      </w:r>
    </w:p>
    <w:p w:rsidR="00B50D37" w:rsidRDefault="00B50D37">
      <w:pPr>
        <w:jc w:val="both"/>
        <w:rPr>
          <w:b/>
          <w:bCs/>
        </w:rPr>
      </w:pPr>
      <w:r>
        <w:rPr>
          <w:b/>
          <w:bCs/>
        </w:rPr>
        <w:t>Z-WZ-40175-2020-ul. S. Żeromskiego 51</w:t>
      </w:r>
    </w:p>
    <w:p w:rsidR="00B50D37" w:rsidRDefault="00B50D37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t>Z up. PREZYDENTA</w:t>
      </w:r>
    </w:p>
    <w:p w:rsidR="00B50D37" w:rsidRDefault="00B50D37">
      <w:pPr>
        <w:pStyle w:val="01Instytucja1"/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Busza Wowrzeczka</w:t>
      </w:r>
    </w:p>
    <w:p w:rsidR="00B50D37" w:rsidRDefault="00B50D37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Kierownik Zespołu</w:t>
      </w:r>
    </w:p>
    <w:p w:rsidR="00B50D37" w:rsidRDefault="00B50D37">
      <w:pPr>
        <w:jc w:val="both"/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Lokalizacji Inwestycji</w:t>
      </w:r>
    </w:p>
    <w:sectPr w:rsidR="00B50D37" w:rsidSect="00B50D37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D37" w:rsidRDefault="00B50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50D37" w:rsidRDefault="00B50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37" w:rsidRDefault="00B50D37">
    <w:pPr>
      <w:pStyle w:val="Footer"/>
      <w:rPr>
        <w:rFonts w:ascii="Times New Roman" w:hAnsi="Times New Roman" w:cs="Times New Roman"/>
        <w:sz w:val="14"/>
        <w:szCs w:val="14"/>
      </w:rPr>
    </w:pPr>
  </w:p>
  <w:p w:rsidR="00B50D37" w:rsidRDefault="00B50D3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D37" w:rsidRDefault="00B50D37">
    <w:pPr>
      <w:pStyle w:val="Footer"/>
      <w:rPr>
        <w:rFonts w:ascii="Times New Roman" w:hAnsi="Times New Roman" w:cs="Times New Roman"/>
        <w:sz w:val="8"/>
        <w:szCs w:val="8"/>
      </w:rPr>
    </w:pPr>
  </w:p>
  <w:p w:rsidR="00B50D37" w:rsidRDefault="00B50D37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D37" w:rsidRDefault="00B50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50D37" w:rsidRDefault="00B50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D37"/>
    <w:rsid w:val="00B5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D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D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D3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D3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D3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D3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D37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0D3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D37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D37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50D37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B50D37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50D37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50D37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50D37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50D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50D37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umjolu01</dc:creator>
  <cp:keywords/>
  <dc:description/>
  <cp:lastModifiedBy>umdabi01</cp:lastModifiedBy>
  <cp:revision>4</cp:revision>
  <cp:lastPrinted>2021-05-31T07:24:00Z</cp:lastPrinted>
  <dcterms:created xsi:type="dcterms:W3CDTF">2021-05-31T07:25:00Z</dcterms:created>
  <dcterms:modified xsi:type="dcterms:W3CDTF">2021-06-02T10:44:00Z</dcterms:modified>
</cp:coreProperties>
</file>