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8C" w:rsidRDefault="0049578C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49578C" w:rsidRDefault="0049578C">
      <w:pPr>
        <w:jc w:val="both"/>
      </w:pPr>
    </w:p>
    <w:p w:rsidR="0049578C" w:rsidRDefault="0049578C">
      <w:pPr>
        <w:jc w:val="both"/>
      </w:pPr>
    </w:p>
    <w:p w:rsidR="0049578C" w:rsidRDefault="0049578C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49578C" w:rsidRDefault="0049578C">
      <w:pPr>
        <w:jc w:val="both"/>
      </w:pPr>
    </w:p>
    <w:p w:rsidR="0049578C" w:rsidRDefault="0049578C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9578C" w:rsidRDefault="0049578C">
      <w:pPr>
        <w:jc w:val="both"/>
      </w:pPr>
    </w:p>
    <w:p w:rsidR="0049578C" w:rsidRDefault="0049578C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dla zamierzenia inwestycyjnego od nazwą:</w:t>
      </w:r>
    </w:p>
    <w:p w:rsidR="0049578C" w:rsidRDefault="0049578C">
      <w:pPr>
        <w:spacing w:before="120"/>
        <w:jc w:val="both"/>
        <w:rPr>
          <w:color w:val="000000"/>
        </w:rPr>
      </w:pPr>
      <w:r>
        <w:rPr>
          <w:color w:val="000000"/>
        </w:rPr>
        <w:t>„Budowa jednorodzinnego, wolno stojącego budynku mieszkalnego wraz z infrastrukturą techniczną”;</w:t>
      </w:r>
    </w:p>
    <w:p w:rsidR="0049578C" w:rsidRDefault="0049578C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6a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44/25</w:t>
      </w:r>
      <w:r>
        <w:rPr>
          <w:color w:val="000000"/>
        </w:rPr>
        <w:t>),</w:t>
      </w:r>
    </w:p>
    <w:p w:rsidR="0049578C" w:rsidRDefault="0049578C">
      <w:pPr>
        <w:jc w:val="both"/>
      </w:pPr>
    </w:p>
    <w:p w:rsidR="0049578C" w:rsidRDefault="0049578C">
      <w:pPr>
        <w:jc w:val="both"/>
      </w:pPr>
      <w:r>
        <w:t>i przystąpił do rozpatrzenia zgromadzonego materiału dowodowego.</w:t>
      </w:r>
    </w:p>
    <w:p w:rsidR="0049578C" w:rsidRDefault="0049578C">
      <w:pPr>
        <w:jc w:val="both"/>
      </w:pPr>
    </w:p>
    <w:p w:rsidR="0049578C" w:rsidRDefault="0049578C">
      <w:pPr>
        <w:jc w:val="both"/>
      </w:pPr>
    </w:p>
    <w:p w:rsidR="0049578C" w:rsidRDefault="0049578C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16.08.2021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9578C" w:rsidRDefault="0049578C">
      <w:pPr>
        <w:jc w:val="both"/>
      </w:pPr>
    </w:p>
    <w:p w:rsidR="0049578C" w:rsidRDefault="0049578C">
      <w:pPr>
        <w:jc w:val="both"/>
      </w:pPr>
    </w:p>
    <w:p w:rsidR="0049578C" w:rsidRDefault="0049578C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49578C" w:rsidRDefault="0049578C">
      <w:pPr>
        <w:jc w:val="both"/>
      </w:pPr>
    </w:p>
    <w:p w:rsidR="0049578C" w:rsidRDefault="0049578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49578C" w:rsidRDefault="0049578C">
      <w:pPr>
        <w:jc w:val="both"/>
      </w:pPr>
    </w:p>
    <w:p w:rsidR="0049578C" w:rsidRDefault="0049578C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49578C" w:rsidRDefault="0049578C">
      <w:pPr>
        <w:jc w:val="both"/>
      </w:pPr>
      <w:r>
        <w:t>____________________________________________________</w:t>
      </w:r>
    </w:p>
    <w:p w:rsidR="0049578C" w:rsidRDefault="0049578C">
      <w:pPr>
        <w:pStyle w:val="Heading8"/>
      </w:pPr>
      <w:r>
        <w:t>Z-WZ-13261-2021-ul. Polanowicka 6a</w:t>
      </w:r>
    </w:p>
    <w:p w:rsidR="0049578C" w:rsidRDefault="004957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49578C" w:rsidRDefault="0049578C">
      <w:r>
        <w:t xml:space="preserve">                                                                                                                                    Małgorzata Jordan</w:t>
      </w:r>
    </w:p>
    <w:p w:rsidR="0049578C" w:rsidRDefault="0049578C">
      <w:r>
        <w:t xml:space="preserve">                                                                                                                       ZASTĘPCA DYREKTORA WYDZIAŁU</w:t>
      </w:r>
    </w:p>
    <w:p w:rsidR="0049578C" w:rsidRDefault="0049578C">
      <w:r>
        <w:t xml:space="preserve">                                                                                                                       ARCHITEKTURY I BUDOWNICTWA</w:t>
      </w:r>
    </w:p>
    <w:sectPr w:rsidR="0049578C" w:rsidSect="0049578C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78C" w:rsidRDefault="004957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9578C" w:rsidRDefault="004957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78C" w:rsidRDefault="0049578C">
    <w:pPr>
      <w:pStyle w:val="Footer"/>
      <w:rPr>
        <w:rFonts w:ascii="Times New Roman" w:hAnsi="Times New Roman" w:cs="Times New Roman"/>
        <w:sz w:val="14"/>
        <w:szCs w:val="14"/>
      </w:rPr>
    </w:pPr>
  </w:p>
  <w:p w:rsidR="0049578C" w:rsidRDefault="0049578C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78C" w:rsidRDefault="0049578C">
    <w:pPr>
      <w:pStyle w:val="Footer"/>
      <w:rPr>
        <w:rFonts w:ascii="Times New Roman" w:hAnsi="Times New Roman" w:cs="Times New Roman"/>
        <w:sz w:val="8"/>
        <w:szCs w:val="8"/>
      </w:rPr>
    </w:pPr>
  </w:p>
  <w:p w:rsidR="0049578C" w:rsidRDefault="0049578C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78C" w:rsidRDefault="004957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9578C" w:rsidRDefault="004957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78C"/>
    <w:rsid w:val="0049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78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78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7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78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78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78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78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78C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9578C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78C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78C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9578C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49578C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9578C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9578C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578C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578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578C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ummasz08</dc:creator>
  <cp:keywords/>
  <dc:description/>
  <cp:lastModifiedBy>umdabi01</cp:lastModifiedBy>
  <cp:revision>3</cp:revision>
  <cp:lastPrinted>2021-08-10T08:38:00Z</cp:lastPrinted>
  <dcterms:created xsi:type="dcterms:W3CDTF">2021-08-10T08:39:00Z</dcterms:created>
  <dcterms:modified xsi:type="dcterms:W3CDTF">2021-08-16T06:36:00Z</dcterms:modified>
</cp:coreProperties>
</file>