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711" w:rsidRDefault="00EF4711">
      <w:pPr>
        <w:pStyle w:val="BodyText"/>
        <w:spacing w:line="240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Wrocław, 29.04.2021 r.</w:t>
      </w:r>
    </w:p>
    <w:p w:rsidR="00EF4711" w:rsidRDefault="00EF4711">
      <w:pPr>
        <w:pStyle w:val="BodyText"/>
        <w:spacing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EF4711" w:rsidRDefault="00EF4711">
      <w:pPr>
        <w:pStyle w:val="BodyText"/>
        <w:spacing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Protokół</w:t>
      </w:r>
    </w:p>
    <w:p w:rsidR="00EF4711" w:rsidRDefault="00EF4711">
      <w:pPr>
        <w:pStyle w:val="BodyText"/>
        <w:spacing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z dnia 29.04.2021 roku </w:t>
      </w:r>
    </w:p>
    <w:p w:rsidR="00EF4711" w:rsidRDefault="00EF4711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z postępowania konkursowego wyboru ofert na realizację zadania publicznego pn.: </w:t>
      </w:r>
    </w:p>
    <w:p w:rsidR="00EF4711" w:rsidRDefault="00EF4711">
      <w:pPr>
        <w:pStyle w:val="NormalWeb"/>
        <w:spacing w:before="0" w:beforeAutospacing="0" w:after="0" w:afterAutospacing="0"/>
        <w:ind w:left="18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37/ŻK/2020/2021 "ORGANIZACJA OPIEKI  SPRAWOWANEJ W FORMIE ŻŁOBKA I/ALBO KLUBU DZIECIĘCEGO NAD DZIEĆMI </w:t>
      </w:r>
      <w:r>
        <w:rPr>
          <w:b/>
          <w:bCs/>
          <w:color w:val="000000"/>
          <w:sz w:val="20"/>
          <w:szCs w:val="20"/>
        </w:rPr>
        <w:br/>
        <w:t xml:space="preserve">W WIEKU DO LAT 3” </w:t>
      </w:r>
    </w:p>
    <w:p w:rsidR="00EF4711" w:rsidRDefault="00EF4711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</w:p>
    <w:p w:rsidR="00EF4711" w:rsidRDefault="00EF4711">
      <w:pPr>
        <w:pStyle w:val="NormalWeb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Termin składania ofert upłynął w dniu 24 marca 2021 roku.</w:t>
      </w:r>
    </w:p>
    <w:p w:rsidR="00EF4711" w:rsidRDefault="00EF4711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EF4711" w:rsidRDefault="00EF4711">
      <w:pPr>
        <w:pStyle w:val="BodyTextIndent2"/>
        <w:numPr>
          <w:ilvl w:val="0"/>
          <w:numId w:val="1"/>
        </w:numPr>
        <w:tabs>
          <w:tab w:val="left" w:pos="7920"/>
        </w:tabs>
        <w:spacing w:after="120"/>
        <w:rPr>
          <w:rFonts w:ascii="Verdana" w:hAnsi="Verdana" w:cs="Verdana"/>
          <w:b w:val="0"/>
          <w:bCs w:val="0"/>
          <w:sz w:val="20"/>
          <w:szCs w:val="20"/>
        </w:rPr>
      </w:pPr>
      <w:r>
        <w:rPr>
          <w:rFonts w:ascii="Verdana" w:hAnsi="Verdana" w:cs="Verdana"/>
          <w:b w:val="0"/>
          <w:bCs w:val="0"/>
          <w:sz w:val="20"/>
          <w:szCs w:val="20"/>
        </w:rPr>
        <w:t>Postępowanie konkursowe wyboru ofert przeprowadzono w dniach 24 marca 2021 – 29 kwietnia 2021 r.</w:t>
      </w:r>
    </w:p>
    <w:p w:rsidR="00EF4711" w:rsidRDefault="00EF4711">
      <w:pPr>
        <w:pStyle w:val="BodyTextIndent2"/>
        <w:numPr>
          <w:ilvl w:val="0"/>
          <w:numId w:val="1"/>
        </w:numPr>
        <w:tabs>
          <w:tab w:val="left" w:pos="7920"/>
        </w:tabs>
        <w:ind w:hanging="181"/>
        <w:rPr>
          <w:rFonts w:ascii="Verdana" w:hAnsi="Verdana" w:cs="Verdana"/>
          <w:b w:val="0"/>
          <w:bCs w:val="0"/>
          <w:sz w:val="20"/>
          <w:szCs w:val="20"/>
        </w:rPr>
      </w:pPr>
      <w:r>
        <w:rPr>
          <w:rFonts w:ascii="Verdana" w:hAnsi="Verdana" w:cs="Verdana"/>
          <w:b w:val="0"/>
          <w:bCs w:val="0"/>
          <w:sz w:val="20"/>
          <w:szCs w:val="20"/>
        </w:rPr>
        <w:t>Skład Komisji Konkursowej powołanej w dniu 23 marca 2020 r. przez P. Joannę Nyczak – Dyrektora Wydziału Zdrowia i Spraw Społecznych Urzędu Miejskiego Wrocławia, na podstawie Pełnomocnictwa nr 187/III/13 Prezydenta Wrocławia z dnia 3 lipca 2013 r.:</w:t>
      </w:r>
    </w:p>
    <w:p w:rsidR="00EF4711" w:rsidRDefault="00EF4711">
      <w:pPr>
        <w:tabs>
          <w:tab w:val="left" w:pos="720"/>
        </w:tabs>
        <w:rPr>
          <w:rFonts w:ascii="Verdana" w:hAnsi="Verdana" w:cs="Verdana"/>
          <w:sz w:val="20"/>
          <w:szCs w:val="20"/>
        </w:rPr>
      </w:pPr>
    </w:p>
    <w:p w:rsidR="00EF4711" w:rsidRDefault="00EF4711">
      <w:pPr>
        <w:tabs>
          <w:tab w:val="left" w:pos="720"/>
        </w:tabs>
        <w:ind w:left="7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Jadwiga Mizińska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- Przewodnicząca komisji - Wydział Zdrowia i Spraw Społecznych Urzędu Miejskiego Wrocławia</w:t>
      </w:r>
    </w:p>
    <w:p w:rsidR="00EF4711" w:rsidRDefault="00EF4711">
      <w:pPr>
        <w:tabs>
          <w:tab w:val="left" w:pos="720"/>
        </w:tabs>
        <w:ind w:left="7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Małgorzata Kaczmarczyk</w:t>
      </w:r>
      <w:r>
        <w:rPr>
          <w:rFonts w:ascii="Verdana" w:hAnsi="Verdana" w:cs="Verdana"/>
          <w:sz w:val="20"/>
          <w:szCs w:val="20"/>
        </w:rPr>
        <w:tab/>
        <w:t>- Członek komisji - Wydział Zdrowia i Spraw Społecznych Urzędu Miejskiego Wrocławia</w:t>
      </w:r>
    </w:p>
    <w:p w:rsidR="00EF4711" w:rsidRDefault="00EF4711">
      <w:pPr>
        <w:tabs>
          <w:tab w:val="left" w:pos="720"/>
        </w:tabs>
        <w:ind w:left="7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Anna Selera </w:t>
      </w:r>
      <w:r>
        <w:rPr>
          <w:rFonts w:ascii="Verdana" w:hAnsi="Verdana" w:cs="Verdana"/>
          <w:sz w:val="20"/>
          <w:szCs w:val="20"/>
        </w:rPr>
        <w:tab/>
        <w:t xml:space="preserve">                    - Członek komisji - Wydział Zdrowia i Spraw Społecznych Urzędu Miejskiego Wrocławia</w:t>
      </w:r>
    </w:p>
    <w:p w:rsidR="00EF4711" w:rsidRDefault="00EF4711">
      <w:pPr>
        <w:tabs>
          <w:tab w:val="left" w:pos="720"/>
        </w:tabs>
        <w:ind w:left="7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Patrycja Ottenbreit</w:t>
      </w:r>
      <w:r>
        <w:rPr>
          <w:rFonts w:ascii="Verdana" w:hAnsi="Verdana" w:cs="Verdana"/>
          <w:sz w:val="20"/>
          <w:szCs w:val="20"/>
        </w:rPr>
        <w:tab/>
        <w:t xml:space="preserve">          - Członek komisji - Wydział Zdrowia i Spraw Społecznych Urzędu Miejskiego Wrocławia</w:t>
      </w:r>
    </w:p>
    <w:p w:rsidR="00EF4711" w:rsidRDefault="00EF4711">
      <w:pPr>
        <w:tabs>
          <w:tab w:val="left" w:pos="720"/>
        </w:tabs>
        <w:ind w:left="7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Mariusz Walaszczyk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- Członek komisji - Wydział Zdrowia i Spraw Społecznych Urzędu Miejskiego Wrocławia</w:t>
      </w:r>
    </w:p>
    <w:p w:rsidR="00EF4711" w:rsidRDefault="00EF4711">
      <w:pPr>
        <w:tabs>
          <w:tab w:val="left" w:pos="720"/>
        </w:tabs>
        <w:ind w:left="7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Remigiusz Szeląg</w:t>
      </w:r>
      <w:r>
        <w:rPr>
          <w:rFonts w:ascii="Verdana" w:hAnsi="Verdana" w:cs="Verdana"/>
          <w:sz w:val="20"/>
          <w:szCs w:val="20"/>
        </w:rPr>
        <w:tab/>
        <w:t xml:space="preserve">          - Członek komisji - Wydział Zdrowia i Spraw Społecznych Urzędu Miejskiego Wrocławia</w:t>
      </w:r>
    </w:p>
    <w:p w:rsidR="00EF4711" w:rsidRDefault="00EF4711">
      <w:pPr>
        <w:tabs>
          <w:tab w:val="left" w:pos="720"/>
        </w:tabs>
        <w:ind w:left="7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Bohdan Aniszczyk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- Przedstawiciel organizacji pozarządowej</w:t>
      </w:r>
    </w:p>
    <w:p w:rsidR="00EF4711" w:rsidRDefault="00EF4711">
      <w:pPr>
        <w:tabs>
          <w:tab w:val="left" w:pos="720"/>
        </w:tabs>
        <w:ind w:left="7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Krzysztof Bojda          </w:t>
      </w:r>
      <w:r>
        <w:rPr>
          <w:rFonts w:ascii="Verdana" w:hAnsi="Verdana" w:cs="Verdana"/>
          <w:sz w:val="20"/>
          <w:szCs w:val="20"/>
        </w:rPr>
        <w:tab/>
        <w:t>- Przedstawiciel organizacji pozarządowej</w:t>
      </w:r>
    </w:p>
    <w:p w:rsidR="00EF4711" w:rsidRDefault="00EF4711">
      <w:pPr>
        <w:tabs>
          <w:tab w:val="left" w:pos="720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</w:p>
    <w:p w:rsidR="00EF4711" w:rsidRDefault="00EF4711">
      <w:pPr>
        <w:pStyle w:val="BodyTextIndent2"/>
        <w:numPr>
          <w:ilvl w:val="0"/>
          <w:numId w:val="1"/>
        </w:numPr>
        <w:tabs>
          <w:tab w:val="left" w:pos="7920"/>
        </w:tabs>
        <w:spacing w:after="120"/>
        <w:rPr>
          <w:rFonts w:ascii="Verdana" w:hAnsi="Verdana" w:cs="Verdana"/>
          <w:b w:val="0"/>
          <w:bCs w:val="0"/>
          <w:sz w:val="20"/>
          <w:szCs w:val="20"/>
        </w:rPr>
      </w:pPr>
      <w:r>
        <w:rPr>
          <w:rFonts w:ascii="Verdana" w:hAnsi="Verdana" w:cs="Verdana"/>
          <w:b w:val="0"/>
          <w:bCs w:val="0"/>
          <w:sz w:val="20"/>
          <w:szCs w:val="20"/>
        </w:rPr>
        <w:t xml:space="preserve">Ocenie formalnej podlegało </w:t>
      </w:r>
      <w:r>
        <w:rPr>
          <w:rFonts w:ascii="Verdana" w:hAnsi="Verdana" w:cs="Verdana"/>
          <w:sz w:val="20"/>
          <w:szCs w:val="20"/>
        </w:rPr>
        <w:t>84 oferty</w:t>
      </w:r>
      <w:r>
        <w:rPr>
          <w:rFonts w:ascii="Verdana" w:hAnsi="Verdana" w:cs="Verdana"/>
          <w:b w:val="0"/>
          <w:bCs w:val="0"/>
          <w:sz w:val="20"/>
          <w:szCs w:val="20"/>
        </w:rPr>
        <w:t>:</w:t>
      </w:r>
    </w:p>
    <w:p w:rsidR="00EF4711" w:rsidRDefault="00EF4711">
      <w:pPr>
        <w:pStyle w:val="NormalWeb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16"/>
        <w:gridCol w:w="3129"/>
        <w:gridCol w:w="1714"/>
        <w:gridCol w:w="1573"/>
        <w:gridCol w:w="4949"/>
        <w:gridCol w:w="1781"/>
      </w:tblGrid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312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Nazwa podmiotu </w:t>
            </w:r>
            <w:r>
              <w:rPr>
                <w:color w:val="000000"/>
                <w:sz w:val="20"/>
                <w:szCs w:val="20"/>
              </w:rPr>
              <w:t>oraz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nazwa i adres żłobka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Termin realizacji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Wymogi formalne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Spełnia/nie spełnia</w:t>
            </w:r>
          </w:p>
        </w:tc>
        <w:tc>
          <w:tcPr>
            <w:tcW w:w="1781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uwagi</w:t>
            </w:r>
          </w:p>
        </w:tc>
      </w:tr>
      <w:tr w:rsidR="00EF4711">
        <w:trPr>
          <w:trHeight w:val="1358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Pomoc Pedagogiczna Opieka nad Dziećmi „FUTRZAK” Joanna Sochacka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Futrzak ul. Stabłowicka 95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54-062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NMR Bożena Zapotoczna-Żołnierek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  <w:t>żłobek: Infant House 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Borowska 264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50-558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Klub Maluszka Mikołajek Magdalena Nadzieja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pStyle w:val="BodyTextIndent3"/>
            </w:pPr>
            <w:r>
              <w:t>1. żłobek: Klub Maluszka Mikołajek Magdalena Nadzieja</w:t>
            </w:r>
          </w:p>
          <w:p w:rsidR="00EF4711" w:rsidRDefault="00EF4711">
            <w:pPr>
              <w:autoSpaceDE w:val="0"/>
              <w:autoSpaceDN w:val="0"/>
              <w:adjustRightInd w:val="0"/>
              <w:ind w:left="444" w:hanging="36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Ryszarda Wagnera 9/3</w:t>
            </w:r>
          </w:p>
          <w:p w:rsidR="00EF4711" w:rsidRDefault="00EF4711">
            <w:pPr>
              <w:autoSpaceDE w:val="0"/>
              <w:autoSpaceDN w:val="0"/>
              <w:adjustRightInd w:val="0"/>
              <w:ind w:left="84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52-129 Wrocław</w:t>
            </w:r>
          </w:p>
          <w:p w:rsidR="00EF4711" w:rsidRDefault="00EF4711">
            <w:pPr>
              <w:autoSpaceDE w:val="0"/>
              <w:autoSpaceDN w:val="0"/>
              <w:adjustRightInd w:val="0"/>
              <w:ind w:left="84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Klub Maluszka Filipek</w:t>
            </w:r>
          </w:p>
          <w:p w:rsidR="00EF4711" w:rsidRDefault="00EF4711">
            <w:pPr>
              <w:autoSpaceDE w:val="0"/>
              <w:autoSpaceDN w:val="0"/>
              <w:adjustRightInd w:val="0"/>
              <w:ind w:left="444" w:hanging="36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Stanisławowska 63a/4</w:t>
            </w:r>
          </w:p>
          <w:p w:rsidR="00EF4711" w:rsidRDefault="00EF4711">
            <w:pPr>
              <w:autoSpaceDE w:val="0"/>
              <w:autoSpaceDN w:val="0"/>
              <w:adjustRightInd w:val="0"/>
              <w:ind w:left="444" w:hanging="36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54-611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Monika Najduch „Klub Maluszka u Puchatka”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Klub Maluszka u Puchatka Monika Najduch ul. Dąbrowskiego 40/U2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50-457 Wrocław</w:t>
            </w:r>
          </w:p>
          <w:p w:rsidR="00EF4711" w:rsidRDefault="00EF4711">
            <w:pPr>
              <w:pStyle w:val="BodyText2"/>
            </w:pPr>
            <w:r>
              <w:t>2. żłobek: Klub Maluszka u Puchatka Monika Najduch ul. Kuropatwia 1-3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51-419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Niepubliczny Językowy Żłobek Wesołe Bąbelki Tamara Szczekot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pStyle w:val="BodyTextIndent3"/>
            </w:pPr>
            <w:r>
              <w:t>żłobek: Niepubliczny Językowy Żłobek „Wesołe Bąbelki”</w:t>
            </w:r>
          </w:p>
          <w:p w:rsidR="00EF4711" w:rsidRDefault="00EF4711">
            <w:pPr>
              <w:autoSpaceDE w:val="0"/>
              <w:autoSpaceDN w:val="0"/>
              <w:adjustRightInd w:val="0"/>
              <w:ind w:left="84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Pilczycka 100A 1/2</w:t>
            </w:r>
          </w:p>
          <w:p w:rsidR="00EF4711" w:rsidRDefault="00EF4711">
            <w:pPr>
              <w:autoSpaceDE w:val="0"/>
              <w:autoSpaceDN w:val="0"/>
              <w:adjustRightInd w:val="0"/>
              <w:ind w:left="84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54-150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EF4711">
        <w:trPr>
          <w:trHeight w:val="2123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Katarzyna Łyko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Świat Bobasa Solskiego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Ludwika Solskiego 10/1 52-416 Wrocław</w:t>
            </w:r>
          </w:p>
          <w:p w:rsidR="00EF4711" w:rsidRDefault="00EF4711">
            <w:pPr>
              <w:pStyle w:val="BodyText2"/>
            </w:pPr>
            <w:r>
              <w:t>2. żłobek: Świat Bobasa Akacjowa</w:t>
            </w:r>
          </w:p>
          <w:p w:rsidR="00EF4711" w:rsidRDefault="00EF4711">
            <w:pPr>
              <w:pStyle w:val="BodyText2"/>
            </w:pPr>
            <w:r>
              <w:t>ul. Akacjowa 15B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53-134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Human Solutions Rafał Studziński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Żłobek Szczęśliwa Koniczynka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Ignacego Chrzanowskiego 15/15a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51-147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„Towarzystwo Wiedzy Powszechnej” Oddział Regionalny we Wrocławiu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pStyle w:val="BodyText2"/>
            </w:pPr>
            <w:r>
              <w:t>1. żłobek: Twórcza kraina ul. Szwedzka 5a,15a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54-401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Żłobek Twórcza kraina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Trawowa 63b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54-614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„Centrum Wspierania Biznesu Europea” </w:t>
            </w: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br/>
              <w:t>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EF4711" w:rsidRDefault="00EF4711">
            <w:pPr>
              <w:pStyle w:val="BodyText2"/>
            </w:pPr>
            <w:r>
              <w:t>1. żłobek: Żłobek Pirackie Skarby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Tadeusza Zielińskiego 39a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53-333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Żłobek Pirackie Skarby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Przemkowska 4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54-426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Opowiadajka Karolina Majchrzak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Klub dziecięcy: Opowiadajka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Wałbrzyska 43/2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52-311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Ośrodek Kształcenia </w:t>
            </w: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br/>
              <w:t>i Doskonalenia Zawodowego „Edukacja” 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klub dziecięcy: Bajkowa Przystań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Krakowska 56-62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50-425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Edukarnia Centrum Edukacji i Zabawy Teresa Przywoźny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Klub Dziecięcy KROPECZKA – Niepubliczny Klub Dziecięcy przy Centrum Edukacji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i Zabawy EDUKARNIA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Sojowa 3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52-210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Happy Skrzaty Żłobek Dwujęzyczny Izabela Fiedziuk, Alicja Głuszczyńska s.c.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Żłobek Dwujęzyczny Happy Skrzaty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Na polance 22B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51-109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klub dziecięcy: Klub Dziecięcy Happy Skrzaty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Bolesława Chrobrego 30 50-254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Roksana Teichert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klub dziecięcy: Diamentowy Pałac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Drohobycka 18E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54-620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Koala Kids 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Koala Kids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Ślężna 90/U3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53-111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129" w:type="dxa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Marta Solarska-Kasprzyk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br/>
            </w:r>
          </w:p>
          <w:p w:rsidR="00EF4711" w:rsidRDefault="00EF4711">
            <w:pPr>
              <w:pStyle w:val="BodyText2"/>
            </w:pPr>
            <w:r>
              <w:t>1. żłobek: Bajkowe Ludki ul. Czaplińskiego 5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52-703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Niepubliczny Żłobek Bajkowe Ludki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Brylantowa 24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52-214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Anna Frach-Popielarska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  <w:lang w:val="de-DE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val="de-DE"/>
              </w:rPr>
              <w:t>1. żłobek: Bonjour Bebe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Odona Bujwida 34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50-345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  <w:lang w:val="de-DE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val="de-DE"/>
              </w:rPr>
              <w:t>2. żłobek: Bonjour Bebe 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ul.Dąbrowskiego 32/1U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50-457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Tomasz Garpiel PRO-PUBLICO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klub dziecięcy: Klub Dziecięcy Krasnale Brochowskie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Cedrowa 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52-112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Anna Michalik -Czarnecka „Klub Maluszka Cztery Słonie”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1.żłobek: Klub Maluszka Cztery Słonie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Filipińska 18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52-132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Klub Maluszka Cztery Słonie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Przejazdowa 3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51-167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PWO Iwona Dąbrowska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1. żłobek: Przygody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w obłokach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H. M. Kamińskiego 229/U1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51-126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Przygody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w obłokach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I. Chrzanowskiego 17B 51-147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PWO Iwona Dąbrowska Marzena Chrzanowska s.c.</w:t>
            </w:r>
          </w:p>
          <w:p w:rsidR="00EF4711" w:rsidRDefault="00EF4711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1. żłobek: Przygody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w obłokach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Centralna 37/1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54-114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Wyspy Szczęśliwe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H.M. Kamieńskiego 221/U2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51-126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3. żłobek: Przygody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w obłokach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Gorlicka 62/4U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51-314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4. żłobek: Krasnale Wrocławskie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Życzliwa 11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50-030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5. żłobek: Przygody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w obłokach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Leonarda da Vinci 10A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52-112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SYPRO ENERGY Katarzyna Długosz-Kowalska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Skrzaty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Różana 4-6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53-226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F4711">
        <w:trPr>
          <w:trHeight w:val="2170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MCS  Sp. z o.o. </w:t>
            </w: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br/>
              <w:t>Sp. Komandytowa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Zaczarowany Melonik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Życzliwa 31/1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50-030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129" w:type="dxa"/>
          </w:tcPr>
          <w:p w:rsidR="00EF4711" w:rsidRDefault="00EF4711">
            <w:pPr>
              <w:pStyle w:val="Heading3"/>
            </w:pPr>
            <w:r>
              <w:t>AQQ Elżbieta Rejda</w:t>
            </w:r>
          </w:p>
          <w:p w:rsidR="00EF4711" w:rsidRDefault="00EF4711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pStyle w:val="BodyText2"/>
            </w:pPr>
            <w:r>
              <w:t>1. żłobek: Żłobek Muzyczny AQQ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Partynicka 7B/1A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53-031 Wrocław</w:t>
            </w:r>
          </w:p>
          <w:p w:rsidR="00EF4711" w:rsidRDefault="00EF4711">
            <w:pPr>
              <w:pStyle w:val="BodyText2"/>
            </w:pPr>
            <w:r>
              <w:t>2. żłobek: Żłobek Muzyczny AQQ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Jeździecka 4/2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53-032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Małopolskie Centrum Edukacji Lokomotywa </w:t>
            </w: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br/>
              <w:t>Sp. z o. 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Żłobek Niepubliczny Lokomotywa we Wrocławiu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R. Dmowskiego 17h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50-203 Wrocław</w:t>
            </w:r>
          </w:p>
          <w:p w:rsidR="00EF4711" w:rsidRDefault="00EF4711">
            <w:pPr>
              <w:pStyle w:val="BodyText2"/>
            </w:pPr>
            <w:r>
              <w:t>2. żłobek: Żłobek Niepubliczny - Lokomotywa nr 2 we Wrocławiu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Poranna 43A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53-026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3129" w:type="dxa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Domino Joanna Rowińska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1.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klub dziecięcy: 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Niepubliczny Klub Malucha Domino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Stanisławowska 58/1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54-611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2.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</w:t>
            </w:r>
            <w:r>
              <w:rPr>
                <w:rFonts w:ascii="Verdana" w:hAnsi="Verdana" w:cs="Verdana"/>
                <w:sz w:val="20"/>
                <w:szCs w:val="20"/>
              </w:rPr>
              <w:t>Niepubliczny Klub Dziecięcy Domino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ul. Karmelkowa 8A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54-436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3.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klub dziecięcy: </w:t>
            </w:r>
            <w:r>
              <w:rPr>
                <w:rFonts w:ascii="Verdana" w:hAnsi="Verdana" w:cs="Verdana"/>
                <w:sz w:val="20"/>
                <w:szCs w:val="20"/>
              </w:rPr>
              <w:t>Qubusiowa Kraina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ul. Maślicka 176/2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54-104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4.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klub dziecięcy: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Qbusiowa Kraina 2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ul. Maślicka 176/5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54-104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5.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klub dziecięcy: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Kubusiowa Dolina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ul. Bogatyńska 4/U1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54-106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Nibylandia Katarzyna Wójcicka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Niepubliczny Żłobek Nibylandia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Gwarecka 27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54-143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REDUET Spółka z o. 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Żłobek Muzyczny Saksofonik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Świstackiego 21/1A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50-430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F4711">
        <w:trPr>
          <w:trHeight w:val="1676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Piccolini Alicja Szymanowska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Piccolini Alicja Szymanowska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Stabłowicka 1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54-058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BFP 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Zaczarowany Melonik ul. Racławicka 105/1A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53-149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Monika Szarek Niepubliczny Żłobek Mini Mini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Mini Mini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Poranna 50a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53-026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Mini Mini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 Świerkowa 3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54-020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3. żłobek: Mini Mini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Przyjaźni 66/4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53-030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Niepubliczny Żłobek KUGA Dagmara Słowik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KUGA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Wałowa 4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51-523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merytorycznej </w:t>
            </w: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Robert Burszewski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żłobek: Żłobek „Małe 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Skauty I”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Radkowska 26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50-537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Entliczek Sylwia Kałuziak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Niepubliczny Żłobek Entliczek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Gen. S. Grota-Roweckiego 115A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52-232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Andrzej Brzeziński „Kulkolandia”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Wyspa Szkrabów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Piławska 20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50-538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merytorycznej </w:t>
            </w: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Wyspa Szkrabów II Agnieszka Brzezińska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Niepubliczny Żłobek Wyspa Szkrabów II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Bulwar Dedala 6A-8A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54-130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merytorycznej </w:t>
            </w: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TOMRUTKO Tomasz Rutkowski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Słoneczny Żłobek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Traugutta 124/u5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50-420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2. żłobek: Słoneczny 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Żłobek 3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  <w:lang w:val="de-DE"/>
              </w:rPr>
            </w:pPr>
            <w:r>
              <w:rPr>
                <w:rFonts w:ascii="Verdana" w:hAnsi="Verdana" w:cs="Verdana"/>
                <w:sz w:val="20"/>
                <w:szCs w:val="20"/>
                <w:lang w:val="de-DE"/>
              </w:rPr>
              <w:t>al. M. Kromera 23E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51-163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Iwona Rutkowska Działalność Pedagogiczna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Słoneczny Żłobek 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Traugutta 60/2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50-418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merytorycznej </w:t>
            </w: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LUPIKOWO s.c. Aleksandra Nykiel, Iwona Pichlak, Monika Welz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Niepubliczny Żłobek Lupikowo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Jeździecka 2A/27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53-032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Katolicki Żłobek Lupikowo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Lauterbacha 1B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54-115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merytorycznej </w:t>
            </w: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Childcare 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Niepubliczny Grzechotka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Kozanowska 46b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54-152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rPr>
          <w:trHeight w:val="2562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Natalia Środa Żłobek Żyrafka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Żłobek Żyrafka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Mikołaja Reja 76/1A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50-343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klub dziecięcy: Klub Malucha Żyrafka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Karola Miarki 6-10/U7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50-306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merytorycznej </w:t>
            </w: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Rafał Sieradzki Opieka nad dziećmi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Wesołe Smyki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Giżycka 64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51-412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Tęczowy Zakątek Magdalena Bohdziewicz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Tęczowy Zakątek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pl. Gen. W. Wróblewskiego 3a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50-413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Niepubliczny Żłobek Happy Hause Plac Zgody we Wrocławiu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Plac Zgody 3/1A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50-432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rPr>
          <w:trHeight w:val="214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N.S. FAIR PLAY Natalia Skrzypacz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Niepubliczny Żłobek Fair Play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Fabryczna 6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53-609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  <w:lang w:val="en-US"/>
              </w:rPr>
            </w:pPr>
            <w:r>
              <w:rPr>
                <w:rFonts w:ascii="Verdana" w:hAnsi="Verdana" w:cs="Verdana"/>
                <w:sz w:val="20"/>
                <w:szCs w:val="20"/>
                <w:lang w:val="en-US"/>
              </w:rPr>
              <w:t xml:space="preserve">merytorycznej </w:t>
            </w: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lang w:val="en-US"/>
              </w:rPr>
              <w:t>Minakshi Sharma American School of Wroclaw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  <w:lang w:val="en-US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  <w:lang w:val="en-US"/>
              </w:rPr>
            </w:pPr>
            <w:r>
              <w:rPr>
                <w:rFonts w:ascii="Verdana" w:hAnsi="Verdana" w:cs="Verdana"/>
                <w:sz w:val="20"/>
                <w:szCs w:val="20"/>
                <w:lang w:val="en-US"/>
              </w:rPr>
              <w:t>1. żłobek: American School of Wroclaw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Partynicka 29-37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53-031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klub dziecięcy: American School of Wroclaw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Partynicka 29-37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53-031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merytorycznej </w:t>
            </w: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PLUSZOWY MIŚ s.c.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Jaremko, Mieczkowska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Pluszowy Miś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Kolista 24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54-152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Pluszowy Miś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Modra 10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54-151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3. żłobek: Pluszowy Miś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Kozanowska 28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54-152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F4711">
        <w:trPr>
          <w:trHeight w:val="1067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Kolorowe Kredki s. c. Tobiasz Butniak, Barbara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Jurkowska, Amelia Miszczyszyn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klub dziecięcy: Kolorowe Kredki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Obornicka 86b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51-114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Kolorowe Kredki 2 s. c. Tobiasz Butniak, Barbara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Jurkowska, Amelia Miszczyszyn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klub dziecięcy: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Kolorowe Kredki Kurkowa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Kurkowa 41/1A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50-210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Kadra - Partner 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Nasze Dzieci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Tęczowa 3A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53-601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 KIDS NOVUM INVEST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Sp. z o. o. sp. k.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Niepubliczny Żłobek Akademia Uśmiechu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al. Poprzeczna 1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51-168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EF4711">
        <w:trPr>
          <w:trHeight w:val="707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Przedsiębiorstwo Usługowo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Handlowe Rekondycja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Nycz Halina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Melodia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Jugosłowiańska 48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51-113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3129" w:type="dxa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Małgorzata Prask - Firma Usługowa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Zielony Groszek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Rolnicza 36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51-514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merytorycznej </w:t>
            </w: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3129" w:type="dxa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Michałek Sp. z o.o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„KREDKA”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Legnicka 49e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54-203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Anna Miś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1.żłobek: Żłobek Misiowa Kraina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Gwiaździsta 8/6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53-413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Misiowa Kraina 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Gwiaździsta 8/8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53-413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EF4711">
        <w:trPr>
          <w:trHeight w:val="707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Niepubliczny Żłobek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Baśniowa Kraina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Agnieszka Matoszka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1.żłobek: Baśniowa Kraina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Opolska 135a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52-13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Niepubliczny Żłobek  Baśniowa Kraina 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Opolska 133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52-013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MIBAJ Michał Łączyński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Żłobek Jasia i Asi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Kruszwicka 26/28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53-652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Akademia Malucha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Robotnicza 70B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53-608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METIS 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klub dziecięcy: Klub Dziecięcy Po sąsiedzku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Północna 20/3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54-105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EF4711">
        <w:trPr>
          <w:trHeight w:val="2586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3129" w:type="dxa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Sylwia Szczygielska - Łazik "Adams"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1. żłobek: Akademia 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Delfinka 1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Sadownicza 31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54-109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2. żłobek Akademia 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Delfinka 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Sadownicza 32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54-109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rPr>
          <w:trHeight w:val="707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3129" w:type="dxa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AM-GROUP sp. z o.o</w:t>
            </w:r>
            <w:r>
              <w:rPr>
                <w:rFonts w:ascii="Verdana" w:hAnsi="Verdana" w:cs="Verdana"/>
                <w:sz w:val="20"/>
                <w:szCs w:val="20"/>
              </w:rPr>
              <w:t>.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Akademia Maluszka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Tarnogajska 18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50-512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rPr>
          <w:trHeight w:val="2123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129" w:type="dxa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Fundacja „Bajkowy Świat”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Bajkowy Żłobek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ul. Pionierów 6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52-112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3129" w:type="dxa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Centrum Rozwoju Dziecka BEREK! Bogusława Nowiszewska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Centrum Rozwoju Dziecka BEREK! Bogusława Nowiszewska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Gajowicka 114-116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53-407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3129" w:type="dxa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CANDOR Małgorzata Werat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Dziarskie Smyki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pl. Piłsudskiego 17/2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51-152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Dziarskie Smyki 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Czajkowskiego 34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51-171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3. żłobek: Dziarskie Smyki 3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Dembowskiego 53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51-670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Żłobki i Przedszkole Elfiki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br/>
              <w:t>Sp. z o.o. Spółka Komandytowa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Elfiki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 xml:space="preserve">ul. Grabiszyńska 165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53-437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2. żłobek: Elfiki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ul. Legnicka 46/6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 xml:space="preserve">53-674 Wrocław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3. żłobek: Elfiki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ul. Zaporoska 81-83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53-415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4. żłobek: Elfiki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ul. Gubińska 15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54-434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3129" w:type="dxa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Paulina Religa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Klub Malucha Wyspa Okrywców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E. Horbaczewskiego 21/a5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54-130 Wrocław</w:t>
            </w:r>
            <w:r>
              <w:rPr>
                <w:rFonts w:ascii="Verdana" w:hAnsi="Verdana" w:cs="Verdana"/>
                <w:sz w:val="20"/>
                <w:szCs w:val="20"/>
              </w:rPr>
              <w:br/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3129" w:type="dxa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Klub Maluszka „TĘCZA” Justyna Grzejdziak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1. żłobek: Klub Maluszka Tęcza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Wiktora Brossa 2 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53-134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2. żłobek:  Klub Maluszka Tęcza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Ślężna 161A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53-110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rPr>
          <w:trHeight w:val="528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3129" w:type="dxa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Adam Borberg "ABOR" Przedsiębiorstwo Handlowo- Produkcyjno-Usługowe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Małe Ludki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 xml:space="preserve"> ul. Pabianicka 2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52-339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3129" w:type="dxa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EDUARKADIA 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Żłobek Tomcio Paluch 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ul. Kawalerzystów 3/3 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53-004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Żłobek Tomcio Paluch II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Kawalerzystów 1/1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53-004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3. żłobek: Żłobek Tomcio Paluch III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Kawalerzystów 3/1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53-004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rPr>
          <w:trHeight w:val="2156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FUN&amp;SMILE Tomasz Szewczyk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1. żłobek: Tuptusie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 xml:space="preserve">ul. Królewiecka 153A/B/C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54-117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2. żłobek: Tuptusie 2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 xml:space="preserve">ul. Królewiecka 161C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54-117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3129" w:type="dxa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Wyspepka 1, K. Swojak-van Gestel, E. Drobińska s.c.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Niepubliczny WYSEPKA 1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J. Długosza 59-75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51-162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3129" w:type="dxa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Wysepka 2, K. Swojak-van Gestel, E. Drobińska, s.c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żłobek: Żłobek Niepubliczny WYSEPKA 2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Szybka 6-10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50-421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3129" w:type="dxa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Żłobki i Przedszkola Bliskości Joanna Lesicka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Bliskości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al. Lipowa 15/1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53-124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129" w:type="dxa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Grzechotka Aneta Borydycz</w:t>
            </w:r>
          </w:p>
          <w:p w:rsidR="00EF4711" w:rsidRDefault="00EF4711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Grzechotka Aneta Borodycz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Grabiszyńska 281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53-234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Konik na biegunach Anna Matak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Konik na biegunach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Ołtaszyńska 8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53-010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Marta Piegońska BALLILI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Niepubliczny Żłobek BALLILI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Gorlicka 64/4U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51-314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Niepubliczny Żłobek BALLILI 1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Poleska 11-15 lok. 8a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51-354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Monika Podolak „Domek Puchatka” Opieka nad dziećmi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Domek Puchatka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Krynicka 38-40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50-555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Domek Puchatka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Kłodzka 13a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53-307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HIC&amp;HOC Edukacja </w:t>
            </w: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br/>
              <w:t>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Żłobek Maluchy&amp;Spółka oddział Grabiszyńska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Grabiszyńska 337e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52-402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Żłobek Maluchy&amp;Spółka oddział Hallera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Hallera 130-132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53-203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F4711">
        <w:trPr>
          <w:trHeight w:val="887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Aleksandra Kużawka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Pastelowy Żłobek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Pilczycka 139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54-144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Żłobek Bambini Montessori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Pilczycka 140d/3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54-144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PIXEL- Maciej Żabski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Wesołe żabki</w:t>
            </w:r>
          </w:p>
          <w:p w:rsidR="00EF4711" w:rsidRDefault="00EF4711">
            <w:pPr>
              <w:pStyle w:val="BodyText2"/>
            </w:pPr>
            <w:r>
              <w:t>ul. Mariana Smoluchowskiego 24/26/1A</w:t>
            </w:r>
            <w:r>
              <w:br/>
              <w:t>50-372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AD TEAM 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klub dziecięcy: Zielona Baza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Waniliowa 21a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51-180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EF4711">
        <w:trPr>
          <w:trHeight w:val="50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Anna Susdorf Klub Kolorowe Misie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Klub Kolorowe Misie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Ignacego Daszyńskiego 50a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50-310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Klub Kolorowe Misie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Cynamonowa 28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51-180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3. żłobek: Klub Kolorowe Misie mSzkrab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Łukasza Górnickiego 22 50-337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KLUDINE Klaudyna Cichocka-Volkov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Żłobek „Łobuziaki”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Jana Matejki 2c/4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50-333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Łobuziaki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Fromborska 12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54-111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Katarzyna Narojczyk MINILANDIA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Minilandia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Dolnobrzeska 42a/6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54-072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Minilandia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Paniowicka 11a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54-107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3. żłobek: Katarzyna Narojczyk Minilandia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Kluczborska 32-34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50-322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F4711">
        <w:trPr>
          <w:trHeight w:val="1375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Aneta Najwer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Akademia Krasnoludka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Końcowa 9, 54-614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Językowy Żłobek Akademia Krasnoludka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Kunickiego 10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54-616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NIE SPEŁNIA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*Brak wymaganych dokumentów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aktualnego CEIDG bądź innego właściwego rejestru;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-oświadczenia oferenta o posiadaniu doświadczenia w prowadzeniu działalności gospodarczej w zakresie opieki nad dziećmi w wieku do lat 3, z którego wynika faktyczny okres prowadzenia działalności w zakresie opieki nad dziećmi w wieku do lat 3;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-tytułu prawnego do lokalu;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-oświadczenia wynajmującego/wydzierżawiającego/właściciela lokalu;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-zaświadczenia z Urzędu Skarbowego;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-zaświadczenia z ZUS;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-zaświadczenia o niekaralności (z KRK);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-informacji z Rejestru Sprawców Przestępstw na Tle Seksualnym.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*puste pola w ofercie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*błędne wyliczenia na załączniku nr 1/brak danych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oferty nie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merytorycznej </w:t>
            </w:r>
          </w:p>
        </w:tc>
      </w:tr>
      <w:tr w:rsidR="00EF4711">
        <w:trPr>
          <w:trHeight w:val="1067"/>
        </w:trPr>
        <w:tc>
          <w:tcPr>
            <w:tcW w:w="816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3129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FOR FUN Marcin Rodowicz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Pod chmurką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Antonia Vivaldiego 2/2a 52-129 Wrocław</w:t>
            </w:r>
          </w:p>
        </w:tc>
        <w:tc>
          <w:tcPr>
            <w:tcW w:w="1714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nad dziećmi w wieku do lat 3”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EF4711" w:rsidRDefault="00EF4711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NIE SPEŁNIA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*Brak wymaganych dokumentów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aktualnego CEIDG bądź innego właściwego rejestru;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-oświadczenia oferenta o posiadaniu doświadczenia w prowadzeniu działalności gospodarczej w zakresie opieki nad dziećmi w wieku do lat 3, z którego wynika faktyczny okres prowadzenia działalności w zakresie opieki nad dziećmi w wieku do lat 3;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-tytułu prawnego do lokalu;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-oświadczenia wynajmującego/wydzierżawiającego/właściciela lokalu;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-zaświadczenia z Urzędu Skarbowego;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-zaświadczenia z ZUS;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-oświadczenia oferenta o treści „ Oświadczam, że wobec mnie tj. …..(imię i nazwisko) nie toczy się żadne postępowanie egzekucyjne, karno-skarbowe ani też postępowanie karne z tytułu popełnienia przestępstwa przeciwko dzieciom, jak również nie byłem/-am karany/-a za popełnienie takiego przestępstwa”;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-informacji z Rejestru Sprawców Przestępstw na Tle Seksualnym;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-oświadczenia oferenta – „Miejsca w żłobku i/albo klubie dziecięcym zgłoszone do konkursu”, wg stanu na dzień 1 września 2021 r.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*puste pola w ofercie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*nie wypełniono oświadczeń formalnych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*nie podpisano dokumentów na każdej stronie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*brak podpisu i pieczątki na załączniku nr 1</w:t>
            </w:r>
          </w:p>
          <w:p w:rsidR="00EF4711" w:rsidRDefault="00EF4711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*błędne wyliczenia na załączniku nr 1</w:t>
            </w:r>
          </w:p>
        </w:tc>
        <w:tc>
          <w:tcPr>
            <w:tcW w:w="1781" w:type="dxa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oferty nie przekazano do oceny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merytorycznej </w:t>
            </w:r>
          </w:p>
        </w:tc>
      </w:tr>
    </w:tbl>
    <w:p w:rsidR="00EF4711" w:rsidRDefault="00EF4711">
      <w:pPr>
        <w:pStyle w:val="BodyTextIndent2"/>
        <w:tabs>
          <w:tab w:val="left" w:pos="7920"/>
        </w:tabs>
        <w:spacing w:after="120"/>
        <w:ind w:left="0" w:firstLine="0"/>
        <w:rPr>
          <w:rFonts w:ascii="Verdana" w:hAnsi="Verdana" w:cs="Verdana"/>
          <w:b w:val="0"/>
          <w:bCs w:val="0"/>
          <w:sz w:val="20"/>
          <w:szCs w:val="20"/>
        </w:rPr>
      </w:pPr>
    </w:p>
    <w:p w:rsidR="00EF4711" w:rsidRDefault="00EF4711">
      <w:pPr>
        <w:pStyle w:val="BodyTextIndent2"/>
        <w:numPr>
          <w:ilvl w:val="0"/>
          <w:numId w:val="1"/>
        </w:numPr>
        <w:tabs>
          <w:tab w:val="left" w:pos="7920"/>
        </w:tabs>
        <w:spacing w:after="120"/>
        <w:rPr>
          <w:rFonts w:ascii="Verdana" w:hAnsi="Verdana" w:cs="Verdana"/>
          <w:b w:val="0"/>
          <w:bCs w:val="0"/>
          <w:color w:val="000000"/>
          <w:sz w:val="20"/>
          <w:szCs w:val="20"/>
        </w:rPr>
      </w:pPr>
      <w:r>
        <w:rPr>
          <w:rFonts w:ascii="Verdana" w:hAnsi="Verdana" w:cs="Verdana"/>
          <w:b w:val="0"/>
          <w:bCs w:val="0"/>
          <w:sz w:val="20"/>
          <w:szCs w:val="20"/>
        </w:rPr>
        <w:t xml:space="preserve">Po ocenie formalnej do oceny merytorycznej przekazano </w:t>
      </w:r>
      <w:r>
        <w:rPr>
          <w:rFonts w:ascii="Verdana" w:hAnsi="Verdana" w:cs="Verdana"/>
          <w:sz w:val="20"/>
          <w:szCs w:val="20"/>
        </w:rPr>
        <w:t>82 oferty:</w:t>
      </w:r>
    </w:p>
    <w:p w:rsidR="00EF4711" w:rsidRDefault="00EF4711">
      <w:pPr>
        <w:pStyle w:val="BodyTextIndent2"/>
        <w:numPr>
          <w:ilvl w:val="1"/>
          <w:numId w:val="1"/>
        </w:numPr>
        <w:tabs>
          <w:tab w:val="left" w:pos="7920"/>
        </w:tabs>
        <w:spacing w:after="1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72 oferty złożone na miejsca nowe i kontynuowane,</w:t>
      </w:r>
    </w:p>
    <w:p w:rsidR="00EF4711" w:rsidRDefault="00EF4711">
      <w:pPr>
        <w:pStyle w:val="BodyTextIndent2"/>
        <w:numPr>
          <w:ilvl w:val="1"/>
          <w:numId w:val="1"/>
        </w:numPr>
        <w:tabs>
          <w:tab w:val="left" w:pos="7920"/>
        </w:tabs>
        <w:spacing w:after="12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10 ofert złożonych tylko na miejsca nowe.</w:t>
      </w:r>
    </w:p>
    <w:p w:rsidR="00EF4711" w:rsidRDefault="00EF4711">
      <w:pPr>
        <w:pStyle w:val="BodyTextIndent2"/>
        <w:numPr>
          <w:ilvl w:val="0"/>
          <w:numId w:val="1"/>
        </w:numPr>
        <w:tabs>
          <w:tab w:val="left" w:pos="7920"/>
        </w:tabs>
        <w:ind w:hanging="181"/>
        <w:rPr>
          <w:rFonts w:ascii="Verdana" w:hAnsi="Verdana" w:cs="Verdana"/>
          <w:b w:val="0"/>
          <w:bCs w:val="0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Ocena merytoryczna ofert na MIEJSCA NOWE dokonana została z uwzględnieniem następujących kryteriów: </w:t>
      </w:r>
    </w:p>
    <w:p w:rsidR="00EF4711" w:rsidRDefault="00EF4711">
      <w:pPr>
        <w:tabs>
          <w:tab w:val="left" w:pos="6463"/>
        </w:tabs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</w:p>
    <w:p w:rsidR="00EF4711" w:rsidRDefault="00EF4711">
      <w:pPr>
        <w:pStyle w:val="BodyText3"/>
        <w:spacing w:before="0"/>
        <w:ind w:left="357"/>
        <w:rPr>
          <w:sz w:val="20"/>
          <w:szCs w:val="20"/>
        </w:rPr>
      </w:pPr>
      <w:r>
        <w:rPr>
          <w:sz w:val="20"/>
          <w:szCs w:val="20"/>
        </w:rPr>
        <w:t xml:space="preserve">Kryteria oceny merytorycznej (suma punktów przypadających na jedną osobę w komisji konkursowej wynosi 100):  </w:t>
      </w:r>
    </w:p>
    <w:p w:rsidR="00EF4711" w:rsidRDefault="00EF4711">
      <w:pPr>
        <w:pStyle w:val="BodyText3"/>
        <w:spacing w:before="0"/>
        <w:rPr>
          <w:sz w:val="20"/>
          <w:szCs w:val="20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91"/>
        <w:gridCol w:w="9560"/>
        <w:gridCol w:w="2636"/>
      </w:tblGrid>
      <w:tr w:rsidR="00EF4711">
        <w:trPr>
          <w:cantSplit/>
          <w:trHeight w:val="653"/>
        </w:trPr>
        <w:tc>
          <w:tcPr>
            <w:tcW w:w="1091" w:type="dxa"/>
            <w:shd w:val="clear" w:color="auto" w:fill="CCFFCC"/>
          </w:tcPr>
          <w:p w:rsidR="00EF4711" w:rsidRDefault="00EF4711">
            <w:pPr>
              <w:pStyle w:val="BodyTextIndent"/>
              <w:spacing w:before="0"/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9560" w:type="dxa"/>
            <w:shd w:val="clear" w:color="auto" w:fill="CCFFCC"/>
            <w:vAlign w:val="center"/>
          </w:tcPr>
          <w:p w:rsidR="00EF4711" w:rsidRDefault="00EF4711">
            <w:pPr>
              <w:pStyle w:val="BodyTextIndent"/>
              <w:spacing w:before="0"/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Nazwa kryterium</w:t>
            </w:r>
          </w:p>
        </w:tc>
        <w:tc>
          <w:tcPr>
            <w:tcW w:w="2636" w:type="dxa"/>
            <w:shd w:val="clear" w:color="auto" w:fill="CCFFCC"/>
            <w:vAlign w:val="center"/>
          </w:tcPr>
          <w:p w:rsidR="00EF4711" w:rsidRDefault="00EF4711">
            <w:pPr>
              <w:pStyle w:val="BodyTextIndent"/>
              <w:spacing w:before="0"/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Możliwa Liczba punktów</w:t>
            </w:r>
          </w:p>
        </w:tc>
      </w:tr>
      <w:tr w:rsidR="00EF4711">
        <w:trPr>
          <w:cantSplit/>
          <w:trHeight w:val="440"/>
        </w:trPr>
        <w:tc>
          <w:tcPr>
            <w:tcW w:w="1091" w:type="dxa"/>
            <w:shd w:val="clear" w:color="auto" w:fill="CCFFCC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</w:t>
            </w:r>
          </w:p>
        </w:tc>
        <w:tc>
          <w:tcPr>
            <w:tcW w:w="9560" w:type="dxa"/>
            <w:shd w:val="clear" w:color="auto" w:fill="CCFFCC"/>
            <w:vAlign w:val="center"/>
          </w:tcPr>
          <w:p w:rsidR="00EF4711" w:rsidRDefault="00EF4711">
            <w:pPr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Możliwość realizacji zadania przez Oferenta (zgodność merytoryczna oferty z opisem zadania).</w:t>
            </w:r>
          </w:p>
        </w:tc>
        <w:tc>
          <w:tcPr>
            <w:tcW w:w="2636" w:type="dxa"/>
            <w:shd w:val="clear" w:color="auto" w:fill="CCFFCC"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Spełnia/nie spełnia</w:t>
            </w:r>
          </w:p>
        </w:tc>
      </w:tr>
      <w:tr w:rsidR="00EF4711">
        <w:trPr>
          <w:cantSplit/>
          <w:trHeight w:val="440"/>
        </w:trPr>
        <w:tc>
          <w:tcPr>
            <w:tcW w:w="1091" w:type="dxa"/>
            <w:shd w:val="clear" w:color="auto" w:fill="CCFFCC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9560" w:type="dxa"/>
            <w:shd w:val="clear" w:color="auto" w:fill="CCFFCC"/>
            <w:vAlign w:val="center"/>
          </w:tcPr>
          <w:p w:rsidR="00EF4711" w:rsidRDefault="00EF4711">
            <w:pPr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Zapewnienie usług specjalistów takich jak: psycholog, fizjoterapeuta, logopeda.</w:t>
            </w:r>
          </w:p>
        </w:tc>
        <w:tc>
          <w:tcPr>
            <w:tcW w:w="2636" w:type="dxa"/>
            <w:shd w:val="clear" w:color="auto" w:fill="CCFFCC"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0–5 pkt</w:t>
            </w:r>
          </w:p>
        </w:tc>
      </w:tr>
      <w:tr w:rsidR="00EF4711">
        <w:trPr>
          <w:cantSplit/>
          <w:trHeight w:val="440"/>
        </w:trPr>
        <w:tc>
          <w:tcPr>
            <w:tcW w:w="1091" w:type="dxa"/>
            <w:shd w:val="clear" w:color="auto" w:fill="CCFFCC"/>
          </w:tcPr>
          <w:p w:rsidR="00EF4711" w:rsidRDefault="00EF4711">
            <w:pPr>
              <w:pStyle w:val="BodyTextIndent"/>
              <w:spacing w:before="0"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9560" w:type="dxa"/>
            <w:shd w:val="clear" w:color="auto" w:fill="CCFFCC"/>
            <w:vAlign w:val="center"/>
          </w:tcPr>
          <w:p w:rsidR="00EF4711" w:rsidRDefault="00EF4711">
            <w:pPr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Zasoby kadrowe.</w:t>
            </w:r>
          </w:p>
        </w:tc>
        <w:tc>
          <w:tcPr>
            <w:tcW w:w="2636" w:type="dxa"/>
            <w:shd w:val="clear" w:color="auto" w:fill="CCFFCC"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0-38 pkt</w:t>
            </w:r>
          </w:p>
        </w:tc>
      </w:tr>
      <w:tr w:rsidR="00EF4711">
        <w:trPr>
          <w:cantSplit/>
          <w:trHeight w:val="440"/>
        </w:trPr>
        <w:tc>
          <w:tcPr>
            <w:tcW w:w="1091" w:type="dxa"/>
            <w:shd w:val="clear" w:color="auto" w:fill="CCFFCC"/>
          </w:tcPr>
          <w:p w:rsidR="00EF4711" w:rsidRDefault="00EF4711">
            <w:pPr>
              <w:pStyle w:val="BodyTextIndent"/>
              <w:spacing w:before="0"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9560" w:type="dxa"/>
            <w:shd w:val="clear" w:color="auto" w:fill="CCFFCC"/>
            <w:vAlign w:val="center"/>
          </w:tcPr>
          <w:p w:rsidR="00EF4711" w:rsidRDefault="00EF4711">
            <w:pPr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Kalkulacja kosztów zadania.</w:t>
            </w:r>
          </w:p>
        </w:tc>
        <w:tc>
          <w:tcPr>
            <w:tcW w:w="2636" w:type="dxa"/>
            <w:shd w:val="clear" w:color="auto" w:fill="CCFFCC"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0-22 pkt</w:t>
            </w:r>
          </w:p>
        </w:tc>
      </w:tr>
      <w:tr w:rsidR="00EF4711">
        <w:trPr>
          <w:cantSplit/>
          <w:trHeight w:val="308"/>
        </w:trPr>
        <w:tc>
          <w:tcPr>
            <w:tcW w:w="1091" w:type="dxa"/>
            <w:shd w:val="clear" w:color="auto" w:fill="CCFFCC"/>
          </w:tcPr>
          <w:p w:rsidR="00EF4711" w:rsidRDefault="00EF4711">
            <w:pPr>
              <w:pStyle w:val="BodyTextIndent"/>
              <w:spacing w:before="0"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9560" w:type="dxa"/>
            <w:shd w:val="clear" w:color="auto" w:fill="CCFFCC"/>
            <w:vAlign w:val="center"/>
          </w:tcPr>
          <w:p w:rsidR="00EF4711" w:rsidRDefault="00EF4711">
            <w:pPr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Warunki organizacyjne żłobka.</w:t>
            </w:r>
          </w:p>
        </w:tc>
        <w:tc>
          <w:tcPr>
            <w:tcW w:w="2636" w:type="dxa"/>
            <w:shd w:val="clear" w:color="auto" w:fill="CCFFCC"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0-15 pkt</w:t>
            </w:r>
          </w:p>
        </w:tc>
      </w:tr>
      <w:tr w:rsidR="00EF4711">
        <w:trPr>
          <w:cantSplit/>
          <w:trHeight w:val="308"/>
        </w:trPr>
        <w:tc>
          <w:tcPr>
            <w:tcW w:w="1091" w:type="dxa"/>
            <w:shd w:val="clear" w:color="auto" w:fill="CCFFCC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6.</w:t>
            </w:r>
          </w:p>
        </w:tc>
        <w:tc>
          <w:tcPr>
            <w:tcW w:w="9560" w:type="dxa"/>
            <w:shd w:val="clear" w:color="auto" w:fill="CCFFCC"/>
            <w:vAlign w:val="center"/>
          </w:tcPr>
          <w:p w:rsidR="00EF4711" w:rsidRDefault="00EF4711">
            <w:pPr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Doświadczenie podmiotu w realizacji zadania.</w:t>
            </w:r>
          </w:p>
        </w:tc>
        <w:tc>
          <w:tcPr>
            <w:tcW w:w="2636" w:type="dxa"/>
            <w:shd w:val="clear" w:color="auto" w:fill="CCFFCC"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0- 10 pkt</w:t>
            </w:r>
          </w:p>
        </w:tc>
      </w:tr>
      <w:tr w:rsidR="00EF4711">
        <w:trPr>
          <w:cantSplit/>
          <w:trHeight w:val="440"/>
        </w:trPr>
        <w:tc>
          <w:tcPr>
            <w:tcW w:w="1091" w:type="dxa"/>
            <w:shd w:val="clear" w:color="auto" w:fill="CCFFCC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7.</w:t>
            </w:r>
          </w:p>
        </w:tc>
        <w:tc>
          <w:tcPr>
            <w:tcW w:w="9560" w:type="dxa"/>
            <w:shd w:val="clear" w:color="auto" w:fill="CCFFCC"/>
            <w:vAlign w:val="center"/>
          </w:tcPr>
          <w:p w:rsidR="00EF4711" w:rsidRDefault="00EF4711">
            <w:pPr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Lokalizacja żłobka i/albo klubu dziecięcego w obrębie osiedli: </w:t>
            </w:r>
          </w:p>
          <w:p w:rsidR="00EF4711" w:rsidRDefault="00EF4711">
            <w:pPr>
              <w:numPr>
                <w:ilvl w:val="0"/>
                <w:numId w:val="18"/>
              </w:numPr>
              <w:tabs>
                <w:tab w:val="clear" w:pos="1440"/>
                <w:tab w:val="num" w:pos="889"/>
              </w:tabs>
              <w:ind w:hanging="1091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Biskupin-Sępolno - Dąbie – Bartoszowice,</w:t>
            </w:r>
          </w:p>
          <w:p w:rsidR="00EF4711" w:rsidRDefault="00EF4711">
            <w:pPr>
              <w:numPr>
                <w:ilvl w:val="0"/>
                <w:numId w:val="18"/>
              </w:numPr>
              <w:tabs>
                <w:tab w:val="clear" w:pos="1440"/>
                <w:tab w:val="num" w:pos="889"/>
              </w:tabs>
              <w:ind w:hanging="1091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Gaj, </w:t>
            </w:r>
          </w:p>
          <w:p w:rsidR="00EF4711" w:rsidRDefault="00EF4711">
            <w:pPr>
              <w:numPr>
                <w:ilvl w:val="0"/>
                <w:numId w:val="18"/>
              </w:numPr>
              <w:tabs>
                <w:tab w:val="clear" w:pos="1440"/>
                <w:tab w:val="num" w:pos="889"/>
              </w:tabs>
              <w:ind w:hanging="1091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Klecina,</w:t>
            </w:r>
          </w:p>
          <w:p w:rsidR="00EF4711" w:rsidRDefault="00EF4711">
            <w:pPr>
              <w:numPr>
                <w:ilvl w:val="0"/>
                <w:numId w:val="18"/>
              </w:numPr>
              <w:tabs>
                <w:tab w:val="clear" w:pos="1440"/>
                <w:tab w:val="num" w:pos="889"/>
              </w:tabs>
              <w:ind w:hanging="1091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Kuźniki,</w:t>
            </w:r>
          </w:p>
          <w:p w:rsidR="00EF4711" w:rsidRDefault="00EF4711">
            <w:pPr>
              <w:numPr>
                <w:ilvl w:val="0"/>
                <w:numId w:val="18"/>
              </w:numPr>
              <w:tabs>
                <w:tab w:val="clear" w:pos="1440"/>
                <w:tab w:val="num" w:pos="889"/>
              </w:tabs>
              <w:ind w:hanging="1091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Muchobór Wielki,</w:t>
            </w:r>
          </w:p>
          <w:p w:rsidR="00EF4711" w:rsidRDefault="00EF4711">
            <w:pPr>
              <w:numPr>
                <w:ilvl w:val="0"/>
                <w:numId w:val="18"/>
              </w:numPr>
              <w:tabs>
                <w:tab w:val="clear" w:pos="1440"/>
                <w:tab w:val="num" w:pos="889"/>
              </w:tabs>
              <w:ind w:hanging="1091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Osobowice–Rędzin,</w:t>
            </w:r>
          </w:p>
          <w:p w:rsidR="00EF4711" w:rsidRDefault="00EF4711">
            <w:pPr>
              <w:numPr>
                <w:ilvl w:val="0"/>
                <w:numId w:val="18"/>
              </w:numPr>
              <w:tabs>
                <w:tab w:val="clear" w:pos="1440"/>
                <w:tab w:val="num" w:pos="889"/>
              </w:tabs>
              <w:ind w:hanging="1091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Pracze Odrzańskie,</w:t>
            </w:r>
          </w:p>
          <w:p w:rsidR="00EF4711" w:rsidRDefault="00EF4711">
            <w:pPr>
              <w:numPr>
                <w:ilvl w:val="0"/>
                <w:numId w:val="18"/>
              </w:numPr>
              <w:tabs>
                <w:tab w:val="clear" w:pos="1440"/>
                <w:tab w:val="num" w:pos="889"/>
              </w:tabs>
              <w:ind w:hanging="1091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Zacisze-Zalesie-Szczytniki</w:t>
            </w:r>
          </w:p>
          <w:p w:rsidR="00EF4711" w:rsidRDefault="00EF4711">
            <w:pPr>
              <w:numPr>
                <w:ilvl w:val="0"/>
                <w:numId w:val="18"/>
              </w:numPr>
              <w:tabs>
                <w:tab w:val="clear" w:pos="1440"/>
                <w:tab w:val="num" w:pos="889"/>
              </w:tabs>
              <w:ind w:hanging="1091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Żerniki</w:t>
            </w:r>
          </w:p>
        </w:tc>
        <w:tc>
          <w:tcPr>
            <w:tcW w:w="2636" w:type="dxa"/>
            <w:shd w:val="clear" w:color="auto" w:fill="CCFFCC"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0- 10 pkt</w:t>
            </w:r>
          </w:p>
        </w:tc>
      </w:tr>
      <w:tr w:rsidR="00EF4711">
        <w:trPr>
          <w:cantSplit/>
          <w:trHeight w:val="172"/>
        </w:trPr>
        <w:tc>
          <w:tcPr>
            <w:tcW w:w="10651" w:type="dxa"/>
            <w:gridSpan w:val="2"/>
            <w:shd w:val="clear" w:color="auto" w:fill="CCFFCC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2636" w:type="dxa"/>
            <w:shd w:val="clear" w:color="auto" w:fill="CCFFCC"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100 pkt</w:t>
            </w:r>
          </w:p>
        </w:tc>
      </w:tr>
    </w:tbl>
    <w:p w:rsidR="00EF4711" w:rsidRDefault="00EF4711">
      <w:pPr>
        <w:pStyle w:val="BodyTextIndent2"/>
        <w:tabs>
          <w:tab w:val="left" w:pos="7920"/>
        </w:tabs>
        <w:spacing w:before="240" w:after="120"/>
        <w:ind w:left="0" w:firstLine="0"/>
        <w:rPr>
          <w:rFonts w:ascii="Verdana" w:hAnsi="Verdana" w:cs="Verdana"/>
          <w:b w:val="0"/>
          <w:bCs w:val="0"/>
          <w:sz w:val="20"/>
          <w:szCs w:val="20"/>
        </w:rPr>
      </w:pPr>
    </w:p>
    <w:p w:rsidR="00EF4711" w:rsidRDefault="00EF4711">
      <w:pPr>
        <w:pStyle w:val="BodyTextIndent2"/>
        <w:numPr>
          <w:ilvl w:val="0"/>
          <w:numId w:val="1"/>
        </w:numPr>
        <w:spacing w:after="1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 w:val="0"/>
          <w:bCs w:val="0"/>
          <w:sz w:val="20"/>
          <w:szCs w:val="20"/>
        </w:rPr>
        <w:t xml:space="preserve">Zestawienie tabelaryczne podmiotów wyłonionych przez komisję konkursową do realizacji zadania będącego przedmiotem konkursu </w:t>
      </w:r>
      <w:r>
        <w:rPr>
          <w:rFonts w:ascii="Verdana" w:hAnsi="Verdana" w:cs="Verdana"/>
          <w:sz w:val="20"/>
          <w:szCs w:val="20"/>
        </w:rPr>
        <w:t>– MIEJSCA NOWE.</w:t>
      </w:r>
    </w:p>
    <w:tbl>
      <w:tblPr>
        <w:tblW w:w="0" w:type="auto"/>
        <w:tblInd w:w="-68" w:type="dxa"/>
        <w:tblCellMar>
          <w:left w:w="70" w:type="dxa"/>
          <w:right w:w="70" w:type="dxa"/>
        </w:tblCellMar>
        <w:tblLook w:val="0000"/>
      </w:tblPr>
      <w:tblGrid>
        <w:gridCol w:w="552"/>
        <w:gridCol w:w="2333"/>
        <w:gridCol w:w="1214"/>
        <w:gridCol w:w="1747"/>
        <w:gridCol w:w="1714"/>
        <w:gridCol w:w="2429"/>
        <w:gridCol w:w="1847"/>
        <w:gridCol w:w="2306"/>
      </w:tblGrid>
      <w:tr w:rsidR="00EF4711">
        <w:trPr>
          <w:cantSplit/>
          <w:trHeight w:val="12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bookmarkStart w:id="0" w:name="RANGE_A1_H53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L.p.</w:t>
            </w:r>
            <w:bookmarkEnd w:id="0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Nazwa podmiotu oraz nazwa adres żłobka/klubu dziecięcego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Liczba miejsc opieki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  <w:t>objętych dotacją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Liczba miejsc z podziałem na lokalizacje (dotyczy podmiotów mających dwa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lub więcej żłobków/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klubów dziecięcych</w:t>
            </w:r>
            <w:r>
              <w:rPr>
                <w:rFonts w:ascii="Verdana" w:hAnsi="Verdana" w:cs="Verdana"/>
                <w:sz w:val="20"/>
                <w:szCs w:val="20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Liczba punktów przyznanych przez Komisję Konkursową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Wysokość miesięcznej opłaty za sprawowanie opieki pobieranej od rodzica/opiekuna prawnego w PLN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Kwota/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wysokość przyznanej dotacji w PLN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Uzasadnienie wyboru oferty/uwagi</w:t>
            </w:r>
          </w:p>
        </w:tc>
      </w:tr>
      <w:tr w:rsidR="00EF4711">
        <w:trPr>
          <w:cantSplit/>
          <w:trHeight w:val="19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F4711">
        <w:trPr>
          <w:trHeight w:val="10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Robert Burszewski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żłobek: Żłobek „Małe 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Skauty I”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Radkowska 26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50-537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432 480,00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5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Marta Solarska-Kasprzyk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br/>
            </w:r>
          </w:p>
          <w:p w:rsidR="00EF4711" w:rsidRDefault="00EF4711">
            <w:pPr>
              <w:pStyle w:val="BodyText2"/>
            </w:pPr>
            <w:r>
              <w:t>1. żłobek: Bajkowe Ludki ul. Czaplińskiego 5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52-703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Niepubliczny Żłobek Bajkowe Ludki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Brylantowa 24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52-214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1:35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2:92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1 036 320,00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5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Andrzej Brzeziński „Kulkolandia”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Wyspa Szkrabów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Piławska 20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50-538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97 920,00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6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Opowiadajka Karolina Majchrzak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Klub dziecięcy: Opowiadajka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Wałbrzyska 43/2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52-311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73 440,00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Tomasz Garpiel PRO-PUBLICO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klub dziecięcy: Klub Dziecięcy Krasnale Brochowskie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Cedrowa 2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52-112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73 440,00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21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Pomoc Pedagogiczna Opieka nad Dziećmi „FUTRZAK” Joanna Sochacka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Futrzak ul. Stabłowicka 95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54-062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187 680,00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6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Anna Michalik -Czarnecka „Klub Maluszka Cztery Słonie”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1.żłobek: Klub Maluszka Cztery Słonie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Filipińska 18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52-132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Klub Maluszka Cztery Słonie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Przejazdowa 3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51-167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1:13            2:14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220 320,00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6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Przedsiębiorstwo Usługowo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Handlowe Rekondycja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Nycz Halina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Melodia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Jugosłowiańska 48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51-113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57 120,00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6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Sylwia Szczygielska - Łazik "Adams"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1. żłobek: Akademia 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Delfinka 1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Sadownicza 31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54-109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2. żłobek Akademia 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Delfinka 2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Sadownicza 32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54-109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1:12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2:21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269 280,00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4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NMR Bożena Zapotoczna-Żołnierek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  <w:t>żłobek: Infant House 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Borowska 264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50-558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146 880,00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6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CANDOR Małgorzata Werat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Dziarskie Smyki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pl. Piłsudskiego 17/2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51-152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Dziarskie Smyki 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Czajkowskiego 34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51-171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3. żłobek: Dziarskie Smyki 3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Dembowskiego 53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51-670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1:9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2:5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3:11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626,64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204 000,00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1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Agnieszka Matoszka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1.żłobek: Baśniowa Kraina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Opolska 135a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52-13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Niepubliczny Żłobek  Baśniowa Kraina 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Opolska 133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52-013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1:11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2:20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252 960,00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9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MIBAJ Michał Łączyński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Żłobek Jasia i Asi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Kruszwicka 26/28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53-652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Akademia Malucha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Robotnicza 70B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53-608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1:17              2:19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293 760,00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6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Kadra - Partner 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Nasze Dzieci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Tęczowa 3A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53-601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138 720,00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KLUDINE Klaudyna Cichocka-Volkov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Żłobek „Łobuziaki”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Jana Matejki 2c/4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50-333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Łobuziaki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Fromborska 12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54-111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1:24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2:24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391 680,00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HIC&amp;HOC Edukacja </w:t>
            </w: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br/>
              <w:t>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Żłobek Maluchy&amp;Spółka oddział Grabiszyńska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Grabiszyńska 337e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52-402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Żłobek Maluchy&amp;Spółka oddział Hallera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Hallera 130-132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53-203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1:25          2:27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424 320,00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6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Childcare 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Niepubliczny Grzechotka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Kozanowska 46b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54-152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710,00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195 840,00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1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Domino Joanna Rowińska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1.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klub dziecięcy: 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Niepubliczny Klub Malucha Domino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Stanisławowska 58/1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54-611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2.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</w:t>
            </w:r>
            <w:r>
              <w:rPr>
                <w:rFonts w:ascii="Verdana" w:hAnsi="Verdana" w:cs="Verdana"/>
                <w:sz w:val="20"/>
                <w:szCs w:val="20"/>
              </w:rPr>
              <w:t>Niepubliczny Klub Dziecięcy Domino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ul. Karmelkowa 8A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54-436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3.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klub dziecięcy: </w:t>
            </w:r>
            <w:r>
              <w:rPr>
                <w:rFonts w:ascii="Verdana" w:hAnsi="Verdana" w:cs="Verdana"/>
                <w:sz w:val="20"/>
                <w:szCs w:val="20"/>
              </w:rPr>
              <w:t>Qubusiowa Kraina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ul. Maślicka 176/2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54-104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4.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klub dziecięcy: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Qbusiowa Kraina 2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ul. Maślicka 176/5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54-104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5.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klub dziecięcy: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Kubusiowa Dolina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ul. Bogatyńska 4/U1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54-106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1:8 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2:23  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3:12 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4:12  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5:30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606,4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693 600,00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3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Magdalena Bohdziewicz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Tęczowy Zakątek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pl. Gen. W. Wróblewskiego 3a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50-413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Niepubliczny Żłobek Happy Hause Plac Zgody we Wrocławiu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Plac Zgody 3/1A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50-432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1:33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br w:type="page"/>
              <w:t>2:17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625,00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408 000,00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4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  <w:lang w:val="en-US"/>
              </w:rPr>
            </w:pPr>
            <w:r>
              <w:rPr>
                <w:rFonts w:ascii="Verdana" w:hAnsi="Verdana" w:cs="Verdana"/>
                <w:sz w:val="20"/>
                <w:szCs w:val="20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lang w:val="en-US"/>
              </w:rPr>
              <w:t>Minakshi Sharma American School of Wroclaw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  <w:lang w:val="en-US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  <w:lang w:val="en-US"/>
              </w:rPr>
            </w:pPr>
            <w:r>
              <w:rPr>
                <w:rFonts w:ascii="Verdana" w:hAnsi="Verdana" w:cs="Verdana"/>
                <w:sz w:val="20"/>
                <w:szCs w:val="20"/>
                <w:lang w:val="en-US"/>
              </w:rPr>
              <w:t>1. żłobek: American School of Wroclaw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Partynicka 29-37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53-031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klub dziecięcy: American School of Wroclaw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Partynicka 29-37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53-031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1:48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2:5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432 480,00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70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Happy Skrzaty Żłobek Dwujęzyczny Izabela Fiedziuk, Alicja Głuszczyńska s.c.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Żłobek Dwujęzyczny Happy Skrzaty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Na polance 22B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51-109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klub dziecięcy: Klub Dziecięcy Happy Skrzaty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Bolesława Chrobrego 30 50-254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1:21                 2:25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375 360,00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Adam Borberg "ABOR" Przedsiębiorstwo Handlowo- Produkcyjno-Usługowe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Małe Ludki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 xml:space="preserve"> ul. Pabianicka 2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52-339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473 280,00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21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Klub Maluszka „TĘCZA” Justyna Grzejdziak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1. żłobek: Klub Maluszka Tęcza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Wiktora Brossa 2 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53-134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2. żłobek:  Klub Maluszka Tęcza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Ślężna 161A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53-110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1:6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2:15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730,00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252 960,00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SYPRO ENERGY Katarzyna Długosz-Kowalska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Skrzaty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Różana 4-6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53-226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187 680,00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6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pStyle w:val="Heading3"/>
            </w:pPr>
            <w:r>
              <w:t>AQQ Elżbieta Rejda</w:t>
            </w:r>
          </w:p>
          <w:p w:rsidR="00EF4711" w:rsidRDefault="00EF4711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pStyle w:val="BodyText2"/>
            </w:pPr>
            <w:r>
              <w:t>1. żłobek: Żłobek Muzyczny AQQ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Partynicka 7B/1A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53-031 Wrocław</w:t>
            </w:r>
          </w:p>
          <w:p w:rsidR="00EF4711" w:rsidRDefault="00EF4711">
            <w:pPr>
              <w:pStyle w:val="BodyText2"/>
            </w:pPr>
            <w:r>
              <w:t>2. żłobek: Żłobek Muzyczny AQQ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Jeździecka 4/2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53-032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1:13      </w:t>
            </w:r>
          </w:p>
          <w:p w:rsidR="00EF4711" w:rsidRDefault="00EF4711">
            <w:pPr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       2:7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163 200,00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5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PWO Iwona Dąbrowska Marzena Chrzanowska s.c.</w:t>
            </w:r>
          </w:p>
          <w:p w:rsidR="00EF4711" w:rsidRDefault="00EF4711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1. żłobek: Przygody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w obłokach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Centralna 37/1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54-114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Wyspy Szczęśliwe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H.M. Kamieńskiego 221/U2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51-126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3. żłobek: Przygody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w obłokach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Gorlicka 62/4U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51-314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4. żłobek: Krasnale Wrocławskie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Życzliwa 11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50-030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5. żłobek: Przygody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w obłokach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Leonarda da Vinci 10A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52-112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1:10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2:11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3:10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4:13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5:11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595,2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448 800,00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6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Anna Susdorf Klub Kolorowe Misie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Klub Kolorowe Misie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Ignacego Daszyńskiego 50a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50-310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Klub Kolorowe Misie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Cynamonowa 28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51-180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3. żłobek: Klub Kolorowe Misie mSzkrab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Łukasza Górnickiego 22 50-337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1:6   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2:13    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3:10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236 640,00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6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AD TEAM 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klub dziecięcy: Zielona Baza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Waniliowa 21a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51-180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106 080,00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88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Monika Szarek Niepubliczny Żłobek Mini Mini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Mini Mini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Poranna 50a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53-026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Mini Mini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 Świerkowa 3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54-020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3. żłobek: Mini Mini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Przyjaźni 66/4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53-030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1:22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2:16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3:11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399 840,00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TOMRUTKO Tomasz Rutkowski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Słoneczny Żłobek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Traugutta 124/u5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50-420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2. żłobek: Słoneczny 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Żłobek 3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  <w:lang w:val="de-DE"/>
              </w:rPr>
            </w:pPr>
            <w:r>
              <w:rPr>
                <w:rFonts w:ascii="Verdana" w:hAnsi="Verdana" w:cs="Verdana"/>
                <w:sz w:val="20"/>
                <w:szCs w:val="20"/>
                <w:lang w:val="de-DE"/>
              </w:rPr>
              <w:t>al. M. Kromera 23E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51-163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1:15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2:20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509,99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285 600,00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6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Iwona Rutkowska Działalność Pedagogiczna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Słoneczny Żłobek 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Traugutta 60/2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50-418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509,99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81 600,00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27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Małgorzata Prask - Firma Usługowa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Zielony Groszek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Rolnicza 36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51-514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293 760,00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0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Wysepka 2, K. Swojak-van Gestel, E. Drobińska, s.c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żłobek: Żłobek Niepubliczny WYSEPKA 2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Szybka 6-10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50-421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187 680,00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0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Wyspepka 1, K. Swojak-van Gestel, E. Drobińska s.c.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Niepubliczny WYSEPKA 1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J. Długosza 59-75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51-162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285 600,00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Monika Podolak „Domek Puchatka” Opieka nad dziećmi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Domek Puchatka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Krynicka 38-40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50-555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Domek Puchatka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Kłodzka 13a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53-307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1:15 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2:3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709,00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146 880,00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lang w:val="en-US"/>
              </w:rPr>
              <w:t>AM-GROUP sp. z o.o</w:t>
            </w:r>
            <w:r>
              <w:rPr>
                <w:rFonts w:ascii="Verdana" w:hAnsi="Verdana" w:cs="Verdana"/>
                <w:sz w:val="20"/>
                <w:szCs w:val="20"/>
                <w:lang w:val="en-US"/>
              </w:rPr>
              <w:t>.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  <w:lang w:val="en-US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Akademia Maluszka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Tarnogajska 18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50-512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612 000,00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8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Grzechotka Aneta Borydycz</w:t>
            </w:r>
          </w:p>
          <w:p w:rsidR="00EF4711" w:rsidRDefault="00EF4711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Grzechotka Aneta Borodycz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Grabiszyńska 281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53-234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48 960,00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7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Żłobki i Przedszkola Bliskości Joanna Lesicka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Bliskości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al. Lipowa 15/1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53-124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670,00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146 880,00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5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Klub Maluszka Mikołajek Magdalena Nadzieja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pStyle w:val="BodyTextIndent3"/>
            </w:pPr>
            <w:r>
              <w:t>1. żłobek: Klub Maluszka Mikołajek Magdalena Nadzieja</w:t>
            </w:r>
          </w:p>
          <w:p w:rsidR="00EF4711" w:rsidRDefault="00EF4711">
            <w:pPr>
              <w:autoSpaceDE w:val="0"/>
              <w:autoSpaceDN w:val="0"/>
              <w:adjustRightInd w:val="0"/>
              <w:ind w:left="444" w:hanging="36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Ryszarda Wagnera 9/3</w:t>
            </w:r>
          </w:p>
          <w:p w:rsidR="00EF4711" w:rsidRDefault="00EF4711">
            <w:pPr>
              <w:autoSpaceDE w:val="0"/>
              <w:autoSpaceDN w:val="0"/>
              <w:adjustRightInd w:val="0"/>
              <w:ind w:left="84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52-129 Wrocław</w:t>
            </w:r>
          </w:p>
          <w:p w:rsidR="00EF4711" w:rsidRDefault="00EF4711">
            <w:pPr>
              <w:autoSpaceDE w:val="0"/>
              <w:autoSpaceDN w:val="0"/>
              <w:adjustRightInd w:val="0"/>
              <w:ind w:left="84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Klub Maluszka Filipek</w:t>
            </w:r>
          </w:p>
          <w:p w:rsidR="00EF4711" w:rsidRDefault="00EF4711">
            <w:pPr>
              <w:autoSpaceDE w:val="0"/>
              <w:autoSpaceDN w:val="0"/>
              <w:adjustRightInd w:val="0"/>
              <w:ind w:left="444" w:hanging="36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Stanisławowska 63a/4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54-611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1:7                    2:9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130 560,00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21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val="en-US"/>
              </w:rPr>
              <w:t>Human Solutions Rafał Studziński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Żłobek Szczęśliwa Koniczynka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Ignacego Chrzanowskiego 15/15a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51-147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629,00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48 960,00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9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„Towarzystwo Wiedzy Powszechnej” Oddział Regionalny we Wrocławiu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pStyle w:val="BodyText2"/>
            </w:pPr>
            <w:r>
              <w:t>1. żłobek: Twórcza kraina ul. Szwedzka 5a,15a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54-401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Żłobek Twórcza kraina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Trawowa 63b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54-614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1:20                 2:25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367 200,00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9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Wyspa Szkrabów II Agnieszka Brzezińska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Niepubliczny Żłobek Wyspa Szkrabów II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Bulwar Dedala 6A-8A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54-130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375 360,00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5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Kolorowe Kredki s. c. Tobiasz Butniak, Barbara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Jurkowska, Amelia Miszczyszyn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klub dziecięcy: Kolorowe Kredki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Obornicka 86b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51-114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114 240,00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206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Małopolskie Centrum Edukacji Lokomotywa </w:t>
            </w: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br/>
              <w:t>Sp. z o. 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Żłobek Niepubliczny Lokomotywa we Wrocławiu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R. Dmowskiego 17h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50-203 Wrocław</w:t>
            </w:r>
          </w:p>
          <w:p w:rsidR="00EF4711" w:rsidRDefault="00EF4711">
            <w:pPr>
              <w:pStyle w:val="BodyText2"/>
            </w:pPr>
            <w:r>
              <w:t>2. żłobek: Żłobek Niepubliczny - Lokomotywa nr 2 we Wrocławiu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Poranna 43A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53-026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1:13             2:20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269 280,00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206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Katarzyna Łyko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Świat Bobasa Solskiego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Ludwika Solskiego 10/1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52-416 Wrocław</w:t>
            </w:r>
          </w:p>
          <w:p w:rsidR="00EF4711" w:rsidRDefault="00EF4711">
            <w:pPr>
              <w:pStyle w:val="BodyText2"/>
            </w:pPr>
            <w:r>
              <w:t>2. żłobek: Świat Bobasa Akacjowa</w:t>
            </w:r>
          </w:p>
          <w:p w:rsidR="00EF4711" w:rsidRDefault="00EF4711">
            <w:pPr>
              <w:pStyle w:val="BodyText2"/>
            </w:pPr>
            <w:r>
              <w:t>ul. Akacjowa 15B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53-134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1:9                  2:14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187 680,00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206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PWO Iwona Dąbrowska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1. żłobek: Przygody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w obłokach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H. M. Kamińskiego 229/U1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51-126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Przygody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w obłokach</w:t>
            </w:r>
          </w:p>
          <w:p w:rsidR="00EF4711" w:rsidRDefault="00EF4711">
            <w:pPr>
              <w:spacing w:after="24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I. Chrzanowskiego 17B 51-147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1:14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2:13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220 320,00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206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Monika Najduch „Klub Maluszka u Puchatka”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1. żłobek: Klub Maluszka u Puchatka Monika Najduch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 Dąbrowskiego 40/U2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50-457 Wrocław</w:t>
            </w:r>
          </w:p>
          <w:p w:rsidR="00EF4711" w:rsidRDefault="00EF4711">
            <w:pPr>
              <w:pStyle w:val="BodyText2"/>
            </w:pPr>
            <w:r>
              <w:t xml:space="preserve">2. żłobek: Klub Maluszka u Puchatka Monika Najduch </w:t>
            </w:r>
          </w:p>
          <w:p w:rsidR="00EF4711" w:rsidRDefault="00EF4711">
            <w:pPr>
              <w:pStyle w:val="BodyText2"/>
            </w:pPr>
            <w:r>
              <w:t>ul. Kuropatwia 1-3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51-419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 27                     2: 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481 440,00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6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Fundacja „Bajkowy Świat”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Bajkowy Żłobek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ul. Pionierów 6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52-112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130 560,00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206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Centrum Rozwoju Dziecka BEREK! Bogusława Nowiszewska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Centrum Rozwoju Dziecka BEREK! Bogusława Nowiszewska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Gajowicka 114-116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53-407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204 000,00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8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Paulina Religa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Klub Malucha Wyspa Okrywców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E. Horbaczewskiego 21/a5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54-130 Wrocław</w:t>
            </w:r>
            <w:r>
              <w:rPr>
                <w:rFonts w:ascii="Verdana" w:hAnsi="Verdana" w:cs="Verdana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97 920,00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8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FUN&amp;SMILE Tomasz Szewczyk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1. żłobek: Tuptusie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 xml:space="preserve">ul. Królewiecka 153A/B/C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54-117 Wrocław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2. żłobek: Tuptusie 2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 xml:space="preserve">ul. Królewiecka 161C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54-117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1:15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2:19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277 440,00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60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Niepubliczny Żłobek KUGA Dagmara Słowik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KUGA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Wałowa 4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51-523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65 280,00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2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Michałek Sp. z o.o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„KREDKA”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Legnicka 49e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54-203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610,00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359 040,00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2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PLUSZOWY MIŚ s.c.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Jaremko, Mieczkowska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Pluszowy Miś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Kolista 24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54-152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Pluszowy Miś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Modra 10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54-151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3. żłobek: Pluszowy Miś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Kozanowska 28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54-152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1:27    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2:28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3:17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710,00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587 520,00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2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Edukarnia Centrum Edukacji i Zabawy Teresa Przywoźny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Klub Dziecięcy KROPECZKA – Niepubliczny Klub Dziecięcy przy Centrum Edukacji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i Zabawy EDUKARNIA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Sojowa 3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52-210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562,50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48 960,00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2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Anna Frach-Popielarska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Bonjour Bebe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Odona Bujwida 34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50-345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Bonjour Bebe 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ul.Dąbrowskiego 32/1U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50-457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1:13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2:5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146 880,00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EDUARKADIA 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Żłobek Tomcio Paluch 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ul. Kawalerzystów 3/3 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53-004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Żłobek Tomcio Paluch II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Kawalerzystów 1/1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53-004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3. żłobek: Żłobek Tomcio Paluch III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Kawalerzystów 3/1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53-004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1:15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2:15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3:4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546,64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277 440,00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Żłobki i Przedszkole Elfiki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br/>
              <w:t>Sp. z o.o. Spółka Komandytowa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Elfiki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 xml:space="preserve">ul. Grabiszyńska 165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53-437 Wrocław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375 360,00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potrzeby.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Z uwagi na limit środków finansowych przyznanych na realizację zadania z 221 oferowanych miejsc przyznano środki na 46 miejsc. </w:t>
            </w:r>
          </w:p>
        </w:tc>
      </w:tr>
      <w:tr w:rsidR="00EF4711">
        <w:trPr>
          <w:trHeight w:val="11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4711" w:rsidRDefault="00EF4711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4711" w:rsidRDefault="00EF4711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4711" w:rsidRDefault="00EF4711">
            <w:pPr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15 528 480,00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EF4711" w:rsidRDefault="00EF4711">
      <w:pPr>
        <w:pStyle w:val="BodyTextIndent2"/>
        <w:spacing w:after="120"/>
        <w:rPr>
          <w:rFonts w:ascii="Verdana" w:hAnsi="Verdana" w:cs="Verdana"/>
          <w:sz w:val="20"/>
          <w:szCs w:val="20"/>
        </w:rPr>
      </w:pPr>
    </w:p>
    <w:p w:rsidR="00EF4711" w:rsidRDefault="00EF4711">
      <w:pPr>
        <w:pStyle w:val="BodyTextIndent2"/>
        <w:numPr>
          <w:ilvl w:val="0"/>
          <w:numId w:val="1"/>
        </w:numPr>
        <w:tabs>
          <w:tab w:val="clear" w:pos="720"/>
          <w:tab w:val="num" w:pos="-360"/>
        </w:tabs>
        <w:spacing w:after="120"/>
        <w:ind w:left="-360"/>
        <w:rPr>
          <w:rFonts w:ascii="Verdana" w:hAnsi="Verdana" w:cs="Verdana"/>
          <w:b w:val="0"/>
          <w:bCs w:val="0"/>
          <w:sz w:val="20"/>
          <w:szCs w:val="20"/>
        </w:rPr>
      </w:pPr>
      <w:r>
        <w:rPr>
          <w:rFonts w:ascii="Verdana" w:hAnsi="Verdana" w:cs="Verdana"/>
          <w:b w:val="0"/>
          <w:bCs w:val="0"/>
          <w:sz w:val="20"/>
          <w:szCs w:val="20"/>
        </w:rPr>
        <w:t xml:space="preserve">Oferty, które spełniły wymogi konkursowe, ale nie zostały wybrane przez komisję konkursową do realizacji zadania publicznego z uwagi na uzyskanie niższej liczby punktów od ofert wybranych oraz limit środków finansowych przeznaczonych na realizację zadania - </w:t>
      </w:r>
      <w:r>
        <w:rPr>
          <w:rFonts w:ascii="Verdana" w:hAnsi="Verdana" w:cs="Verdana"/>
          <w:sz w:val="20"/>
          <w:szCs w:val="20"/>
        </w:rPr>
        <w:t>MIEJSCA NOWE.</w:t>
      </w:r>
    </w:p>
    <w:tbl>
      <w:tblPr>
        <w:tblW w:w="7440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714"/>
        <w:gridCol w:w="4766"/>
        <w:gridCol w:w="1960"/>
      </w:tblGrid>
      <w:tr w:rsidR="00EF4711">
        <w:trPr>
          <w:cantSplit/>
          <w:trHeight w:val="1230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bookmarkStart w:id="1" w:name="RANGE_A1_C26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L.p.</w:t>
            </w:r>
            <w:bookmarkEnd w:id="1"/>
          </w:p>
        </w:tc>
        <w:tc>
          <w:tcPr>
            <w:tcW w:w="4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Nazwa podmiotu oraz nazwa adres żłobka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Łączna suma punktów przyznana przez Komisję Konkursową</w:t>
            </w:r>
          </w:p>
        </w:tc>
      </w:tr>
      <w:tr w:rsidR="00EF4711">
        <w:trPr>
          <w:cantSplit/>
          <w:trHeight w:val="885"/>
        </w:trPr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4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EF4711">
        <w:trPr>
          <w:trHeight w:val="88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Katarzyna Narojczyk MINILANDIA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Minilandia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Dolnobrzeska 42a/6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54-072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Minilandia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Paniowicka 11a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54-107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3. żłobek: Katarzyna Narojczyk Minilandia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Kluczborska 32-34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50-322 Wrocław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544</w:t>
            </w:r>
          </w:p>
        </w:tc>
      </w:tr>
      <w:tr w:rsidR="00EF4711">
        <w:trPr>
          <w:trHeight w:val="1302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Natalia Środa Żłobek Żyrafka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Żłobek Żyrafka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Mikołaja Reja 76/1A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50-343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klub dziecięcy: Klub Malucha Żyrafka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Karola Miarki 6-10/U7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50-306 Wrocław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544</w:t>
            </w:r>
          </w:p>
        </w:tc>
      </w:tr>
      <w:tr w:rsidR="00EF4711">
        <w:trPr>
          <w:trHeight w:val="1302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„Centrum Wspierania Biznesu Europea” </w:t>
            </w: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br/>
              <w:t>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EF4711" w:rsidRDefault="00EF4711">
            <w:pPr>
              <w:pStyle w:val="BodyText2"/>
            </w:pPr>
            <w:r>
              <w:t>1. żłobek: Żłobek Pirackie Skarby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Tadeusza Zielińskiego 39a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53-333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Żłobek Pirackie Skarby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Przemkowska 4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54-426 Wrocław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540</w:t>
            </w:r>
          </w:p>
        </w:tc>
      </w:tr>
      <w:tr w:rsidR="00EF4711">
        <w:trPr>
          <w:trHeight w:val="126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Aleksandra Kużawka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Pastelowy Żłobek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Pilczycka 139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54-144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Żłobek Bambini Montessori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Pilczycka 140d/3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54-144 Wrocław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536</w:t>
            </w:r>
          </w:p>
        </w:tc>
      </w:tr>
      <w:tr w:rsidR="00EF4711">
        <w:trPr>
          <w:trHeight w:val="106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Nibylandia Katarzyna Wójcicka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Niepubliczny Żłobek Nibylandia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Gwarecka 27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54-143 Wrocław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536</w:t>
            </w:r>
          </w:p>
        </w:tc>
      </w:tr>
      <w:tr w:rsidR="00EF4711">
        <w:trPr>
          <w:trHeight w:val="140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Kolorowe Kredki 2 s. c. Tobiasz Butniak, Barbara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Jurkowska, Amelia Miszczyszyn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klub dziecięcy: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Kolorowe Kredki Kurkowa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Kurkowa 41/1A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50-210 Wrocław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528</w:t>
            </w:r>
          </w:p>
        </w:tc>
      </w:tr>
      <w:tr w:rsidR="00EF4711">
        <w:trPr>
          <w:trHeight w:val="10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Niepubliczny Językowy Żłobek Wesołe Bąbelki Tamara Szczekot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pStyle w:val="BodyTextIndent3"/>
            </w:pPr>
            <w:r>
              <w:t>żłobek: Niepubliczny Językowy Żłobek „Wesołe Bąbelki”</w:t>
            </w:r>
          </w:p>
          <w:p w:rsidR="00EF4711" w:rsidRDefault="00EF4711">
            <w:pPr>
              <w:autoSpaceDE w:val="0"/>
              <w:autoSpaceDN w:val="0"/>
              <w:adjustRightInd w:val="0"/>
              <w:ind w:left="84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Pilczycka 100A 1/2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54-150 Wrocław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520</w:t>
            </w:r>
          </w:p>
        </w:tc>
      </w:tr>
      <w:tr w:rsidR="00EF4711">
        <w:trPr>
          <w:trHeight w:val="831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LUPIKOWO s.c. Aleksandra Nykiel, Iwona Pichlak, Monika Welz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Niepubliczny Żłobek Lupikowo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Jeździecka 2A/27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53-032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Katolicki Żłobek Lupikowo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Lauterbacha 1B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54-115 Wrocław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504</w:t>
            </w:r>
          </w:p>
        </w:tc>
      </w:tr>
      <w:tr w:rsidR="00EF4711">
        <w:trPr>
          <w:trHeight w:val="138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METIS 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klub dziecięcy: Klub Dziecięcy Po sąsiedzku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Północna 20/3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54-105 Wrocław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504</w:t>
            </w:r>
          </w:p>
        </w:tc>
      </w:tr>
      <w:tr w:rsidR="00EF4711">
        <w:trPr>
          <w:trHeight w:val="1108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10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Roksana Teichert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klub dziecięcy: Diamentowy Pałac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Drohobycka 18E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54-620 Wrocław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496</w:t>
            </w:r>
          </w:p>
        </w:tc>
      </w:tr>
      <w:tr w:rsidR="00EF4711">
        <w:trPr>
          <w:trHeight w:val="1138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11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Koala Kids 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Koala Kids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Ślężna 90/U3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53-111 Wrocław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496</w:t>
            </w:r>
          </w:p>
        </w:tc>
      </w:tr>
      <w:tr w:rsidR="00EF4711">
        <w:trPr>
          <w:trHeight w:val="168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12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Marta Piegońska BALLILI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Niepubliczny Żłobek BALLILI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Gorlicka 64/4U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51-314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Niepubliczny Żłobek BALLILI 1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Poleska 11-15 lok. 8a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51-354 Wrocław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492</w:t>
            </w:r>
          </w:p>
        </w:tc>
      </w:tr>
      <w:tr w:rsidR="00EF4711">
        <w:trPr>
          <w:trHeight w:val="109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Konik na biegunach Anna Matak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Konik na biegunach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Ołtaszyńska 8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53-010 Wrocław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488</w:t>
            </w:r>
          </w:p>
        </w:tc>
      </w:tr>
      <w:tr w:rsidR="00EF4711">
        <w:trPr>
          <w:trHeight w:val="104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14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MCS  Sp. z o.o. </w:t>
            </w: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br/>
              <w:t>Sp. Komandytowa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Zaczarowany Melonik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Życzliwa 31/1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50-030 Wrocław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488</w:t>
            </w:r>
          </w:p>
        </w:tc>
      </w:tr>
      <w:tr w:rsidR="00EF4711">
        <w:trPr>
          <w:trHeight w:val="1302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15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PIXEL- Maciej Żabski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Wesołe żabki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Mariana Smoluchowskiego 24/26/1A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50-372 Wrocław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480</w:t>
            </w:r>
          </w:p>
        </w:tc>
      </w:tr>
      <w:tr w:rsidR="00EF4711">
        <w:trPr>
          <w:trHeight w:val="946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16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Rafał Sieradzki Opieka nad dziećmi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Wesołe Smyki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Giżycka 64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51-412 Wrocław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480</w:t>
            </w:r>
          </w:p>
        </w:tc>
      </w:tr>
      <w:tr w:rsidR="00EF4711">
        <w:trPr>
          <w:trHeight w:val="1131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17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 KIDS NOVUM INVEST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Sp. z o. o. sp. k.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Niepubliczny Żłobek Akademia Uśmiechu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al. Poprzeczna 1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51-168 Wrocław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456</w:t>
            </w:r>
          </w:p>
        </w:tc>
      </w:tr>
      <w:tr w:rsidR="00EF4711">
        <w:trPr>
          <w:trHeight w:val="13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18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REDUET Spółka z o. 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Żłobek Muzyczny Saksofonik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Świstackiego 21/1A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50-430 Wrocław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456</w:t>
            </w:r>
          </w:p>
        </w:tc>
      </w:tr>
      <w:tr w:rsidR="00EF4711">
        <w:trPr>
          <w:trHeight w:val="1302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19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Ośrodek Kształcenia </w:t>
            </w: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br/>
              <w:t>i Doskonalenia Zawodowego „Edukacja” 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klub dziecięcy: Bajkowa Przystań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Krakowska 56-62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50-425 Wrocław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456</w:t>
            </w:r>
          </w:p>
        </w:tc>
      </w:tr>
      <w:tr w:rsidR="00EF4711">
        <w:trPr>
          <w:trHeight w:val="84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20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Entliczek Sylwia Kałuziak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Niepubliczny Żłobek Entliczek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Gen. S. Grota-Roweckiego 115A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52-232 Wrocław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432</w:t>
            </w:r>
          </w:p>
        </w:tc>
      </w:tr>
      <w:tr w:rsidR="00EF4711">
        <w:trPr>
          <w:trHeight w:val="1302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21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BFP 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Zaczarowany Melonik ul. Racławicka 105/1A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53-149 Wrocław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432</w:t>
            </w:r>
          </w:p>
        </w:tc>
      </w:tr>
      <w:tr w:rsidR="00EF4711">
        <w:trPr>
          <w:trHeight w:val="1238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22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Piccolini Alicja Szymanowska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Piccolini Alicja Szymanowska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Stabłowicka 1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54-058 Wrocław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240</w:t>
            </w:r>
          </w:p>
        </w:tc>
      </w:tr>
      <w:tr w:rsidR="00EF4711">
        <w:trPr>
          <w:trHeight w:val="986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23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Anna Miś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1.żłobek: Żłobek Misiowa Kraina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Gwiaździsta 8/6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53-413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Misiowa Kraina 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Gwiaździsta 8/8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53-413 Wrocław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384</w:t>
            </w:r>
          </w:p>
        </w:tc>
      </w:tr>
      <w:tr w:rsidR="00EF4711">
        <w:trPr>
          <w:trHeight w:val="972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24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lang w:val="en-US"/>
              </w:rPr>
              <w:t>N.S. FAIR PLAY Natalia Skrzypacz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  <w:lang w:val="en-US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Niepubliczny Żłobek Fair Play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Fabryczna 6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53-609 Wrocław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320</w:t>
            </w:r>
          </w:p>
        </w:tc>
      </w:tr>
    </w:tbl>
    <w:p w:rsidR="00EF4711" w:rsidRDefault="00EF4711">
      <w:pPr>
        <w:pStyle w:val="BodyTextIndent2"/>
        <w:spacing w:after="120"/>
        <w:rPr>
          <w:rFonts w:ascii="Verdana" w:hAnsi="Verdana" w:cs="Verdana"/>
          <w:sz w:val="20"/>
          <w:szCs w:val="20"/>
        </w:rPr>
      </w:pPr>
    </w:p>
    <w:p w:rsidR="00EF4711" w:rsidRDefault="00EF4711">
      <w:pPr>
        <w:pStyle w:val="BodyTextIndent2"/>
        <w:numPr>
          <w:ilvl w:val="0"/>
          <w:numId w:val="1"/>
        </w:numPr>
        <w:spacing w:after="1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Ocena merytoryczna ofert na MIEJSCA OFEROWANE W RAMACH KONTYNUACJI dokonana została z uwzględnieniem następujących kryteriów:</w:t>
      </w:r>
    </w:p>
    <w:p w:rsidR="00EF4711" w:rsidRDefault="00EF4711">
      <w:pPr>
        <w:pStyle w:val="FootnoteText"/>
        <w:numPr>
          <w:ilvl w:val="4"/>
          <w:numId w:val="4"/>
        </w:numPr>
        <w:spacing w:before="120"/>
        <w:ind w:left="709" w:hanging="425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Warunkiem współfinansowania przez Gminę Wrocław miejsc oferowanych w ramach kontynuacji opieki w okresie realizacji zadania w roku 2021/2022 było spełnienie poniższych warunków:</w:t>
      </w:r>
    </w:p>
    <w:p w:rsidR="00EF4711" w:rsidRDefault="00EF4711">
      <w:pPr>
        <w:numPr>
          <w:ilvl w:val="0"/>
          <w:numId w:val="5"/>
        </w:numPr>
        <w:autoSpaceDE w:val="0"/>
        <w:spacing w:after="12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  <w:u w:val="single"/>
        </w:rPr>
        <w:t>w przypadku jednej umowy dotacyjnej</w:t>
      </w:r>
      <w:r>
        <w:rPr>
          <w:rFonts w:ascii="Verdana" w:hAnsi="Verdana" w:cs="Verdana"/>
          <w:sz w:val="20"/>
          <w:szCs w:val="20"/>
        </w:rPr>
        <w:t xml:space="preserve"> na organizację opieki nad dziećmi w wieku do lat 3 na rok 2020/2021 -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opłata pobierana od rodzica/opiekuna prawnego dziecka za 1 miesiąc opieki sprawowanej nad 1 dzieckiem kontynuującym opiekę w roku 2021/2022, </w:t>
      </w:r>
      <w:r>
        <w:rPr>
          <w:rFonts w:ascii="Verdana" w:hAnsi="Verdana" w:cs="Verdana"/>
          <w:b/>
          <w:bCs/>
          <w:sz w:val="20"/>
          <w:szCs w:val="20"/>
        </w:rPr>
        <w:t>nie może być wyższa</w:t>
      </w:r>
      <w:r>
        <w:rPr>
          <w:rFonts w:ascii="Verdana" w:hAnsi="Verdana" w:cs="Verdana"/>
          <w:sz w:val="20"/>
          <w:szCs w:val="20"/>
        </w:rPr>
        <w:t xml:space="preserve"> niż opłata pobierana za 1 miesiąc  opieki nad 1 dzieckiem rekrutowanym na rok 2020/2021 (na miejsce nowe), wskazana w kosztorysie zadania publicznego będącym załącznikiem do oferty na świadczenie usługi opieki w roku 2020/2021</w:t>
      </w:r>
      <w:r>
        <w:rPr>
          <w:rFonts w:ascii="Verdana" w:hAnsi="Verdana" w:cs="Verdana"/>
          <w:b/>
          <w:bCs/>
          <w:sz w:val="20"/>
          <w:szCs w:val="20"/>
        </w:rPr>
        <w:t>, powiększona o nie więcej niż 25% oraz nie może być wyższa niż opłata wskazana w ofercie na rok 2021/2022 na miejsca nowe (do rekrutacji)</w:t>
      </w:r>
      <w:r>
        <w:rPr>
          <w:rFonts w:ascii="Verdana" w:hAnsi="Verdana" w:cs="Verdana"/>
          <w:sz w:val="20"/>
          <w:szCs w:val="20"/>
        </w:rPr>
        <w:t xml:space="preserve">. </w:t>
      </w:r>
    </w:p>
    <w:p w:rsidR="00EF4711" w:rsidRDefault="00EF4711">
      <w:pPr>
        <w:autoSpaceDE w:val="0"/>
        <w:ind w:left="708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Jeżeli Oferent realizował zadanie w roku 2019/2020 wyłącznie w zakresie opieki nad dziećmi korzystającymi z miejsc kontynuowanych, zasadę </w:t>
      </w:r>
      <w:r>
        <w:rPr>
          <w:rFonts w:ascii="Verdana" w:hAnsi="Verdana" w:cs="Verdana"/>
          <w:b/>
          <w:bCs/>
          <w:sz w:val="20"/>
          <w:szCs w:val="20"/>
        </w:rPr>
        <w:t>o powiększeniu opłaty o nie więcej niż  25% oraz warunek, że opłata nie może być wyższa niż wskazana w ofercie na rok 2021/2022 na miejsce nowe (do rekrutacji)</w:t>
      </w:r>
      <w:r>
        <w:rPr>
          <w:rFonts w:ascii="Verdana" w:hAnsi="Verdana" w:cs="Verdana"/>
          <w:sz w:val="20"/>
          <w:szCs w:val="20"/>
        </w:rPr>
        <w:t xml:space="preserve"> stosuje się odpowiednio. </w:t>
      </w:r>
    </w:p>
    <w:p w:rsidR="00EF4711" w:rsidRDefault="00EF4711">
      <w:pPr>
        <w:autoSpaceDE w:val="0"/>
        <w:ind w:left="708"/>
        <w:jc w:val="both"/>
        <w:rPr>
          <w:rFonts w:ascii="Verdana" w:hAnsi="Verdana" w:cs="Verdana"/>
          <w:sz w:val="20"/>
          <w:szCs w:val="20"/>
        </w:rPr>
      </w:pPr>
    </w:p>
    <w:p w:rsidR="00EF4711" w:rsidRDefault="00EF4711">
      <w:pPr>
        <w:numPr>
          <w:ilvl w:val="0"/>
          <w:numId w:val="5"/>
        </w:numPr>
        <w:autoSpaceDE w:val="0"/>
        <w:spacing w:after="12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  <w:u w:val="single"/>
        </w:rPr>
        <w:t>w przypadku więcej niż jednej umowy dotacyjnej</w:t>
      </w:r>
      <w:r>
        <w:rPr>
          <w:rFonts w:ascii="Verdana" w:hAnsi="Verdana" w:cs="Verdana"/>
          <w:sz w:val="20"/>
          <w:szCs w:val="20"/>
        </w:rPr>
        <w:t xml:space="preserve"> na organizację opieki nad dziećmi w wieku do lat 3 na rok 2020/2021 - opłata pobierana od rodzica/opiekuna prawnego dziecka za 1 miesiąc opieki sprawowanej nad 1 dzieckiem kontynuującym opiekę </w:t>
      </w:r>
      <w:r>
        <w:rPr>
          <w:rFonts w:ascii="Verdana" w:hAnsi="Verdana" w:cs="Verdana"/>
          <w:b/>
          <w:bCs/>
          <w:sz w:val="20"/>
          <w:szCs w:val="20"/>
        </w:rPr>
        <w:t>nie może być wyższa niż średnia opłata</w:t>
      </w:r>
      <w:r>
        <w:rPr>
          <w:rFonts w:ascii="Verdana" w:hAnsi="Verdana" w:cs="Verdana"/>
          <w:sz w:val="20"/>
          <w:szCs w:val="20"/>
        </w:rPr>
        <w:t xml:space="preserve"> pobierana za 1 miesiąc opieki nad 1 dzieckiem rekrutowanym na rok 2020/2021 (na miejsce nowe) obliczona ze wszystkich umów, </w:t>
      </w:r>
      <w:r>
        <w:rPr>
          <w:rFonts w:ascii="Verdana" w:hAnsi="Verdana" w:cs="Verdana"/>
          <w:b/>
          <w:bCs/>
          <w:sz w:val="20"/>
          <w:szCs w:val="20"/>
        </w:rPr>
        <w:t>powiększona o nie więcej niż 25% oraz nie może być wyższa niż opłata wskazana w ofercie na rok 2021/2022 na miejsca nowe (do rekrutacji)</w:t>
      </w:r>
      <w:r>
        <w:rPr>
          <w:rFonts w:ascii="Verdana" w:hAnsi="Verdana" w:cs="Verdana"/>
          <w:sz w:val="20"/>
          <w:szCs w:val="20"/>
        </w:rPr>
        <w:t xml:space="preserve">. </w:t>
      </w:r>
    </w:p>
    <w:p w:rsidR="00EF4711" w:rsidRDefault="00EF4711">
      <w:pPr>
        <w:pStyle w:val="FootnoteText"/>
        <w:numPr>
          <w:ilvl w:val="0"/>
          <w:numId w:val="5"/>
        </w:numPr>
        <w:spacing w:before="120"/>
        <w:jc w:val="both"/>
        <w:rPr>
          <w:rFonts w:ascii="Verdana" w:hAnsi="Verdana" w:cs="Verdana"/>
        </w:rPr>
      </w:pPr>
      <w:r>
        <w:rPr>
          <w:rFonts w:ascii="Verdana" w:eastAsia="Arial Unicode MS" w:hAnsi="Verdana" w:cs="Verdana"/>
        </w:rPr>
        <w:t>zapewnienie w</w:t>
      </w:r>
      <w:r>
        <w:rPr>
          <w:rFonts w:ascii="Verdana" w:hAnsi="Verdana" w:cs="Verdana"/>
          <w:color w:val="000000"/>
        </w:rPr>
        <w:t>łaściwej liczby kadry opiekuńczej (</w:t>
      </w:r>
      <w:r>
        <w:rPr>
          <w:rFonts w:ascii="Verdana" w:hAnsi="Verdana" w:cs="Verdana"/>
        </w:rPr>
        <w:t>o kwalifikacjach zgodnych z ustawą o opiece nad dziećmi w wieku do lat 3)</w:t>
      </w:r>
      <w:r>
        <w:rPr>
          <w:rFonts w:ascii="Verdana" w:hAnsi="Verdana" w:cs="Verdana"/>
          <w:color w:val="FF0000"/>
        </w:rPr>
        <w:t xml:space="preserve"> </w:t>
      </w:r>
      <w:r>
        <w:rPr>
          <w:rFonts w:ascii="Verdana" w:hAnsi="Verdana" w:cs="Verdana"/>
        </w:rPr>
        <w:t>w stosunku do liczby miejsc deklarowanych w ofercie na miejsca nowe i kontynuowane łącznie lub na miejsca kontynuowane (jeśli oferta dotyczy wyłącznie miejsc w ramach kontynuacji). Jeśli oferta obejmuje kilka żłobków i/albo klubów dziecięcych (kilka lokalizacji) wymóg dotyczący kadry powinien być spełniony w każdej lokalizacji.</w:t>
      </w:r>
    </w:p>
    <w:p w:rsidR="00EF4711" w:rsidRDefault="00EF4711">
      <w:pPr>
        <w:pStyle w:val="FootnoteText"/>
        <w:numPr>
          <w:ilvl w:val="0"/>
          <w:numId w:val="5"/>
        </w:numPr>
        <w:spacing w:before="12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w przypadku, gdy liczba dzieci uczęszczających do żłobka przekracza 20, Oferent zobowiązany jest zatrudnić przynajmniej jedną pielęgniarkę lub położną</w:t>
      </w:r>
      <w:r>
        <w:rPr>
          <w:rFonts w:ascii="Verdana" w:eastAsia="Arial Unicode MS" w:hAnsi="Verdana" w:cs="Verdana"/>
        </w:rPr>
        <w:t xml:space="preserve">. </w:t>
      </w:r>
    </w:p>
    <w:p w:rsidR="00EF4711" w:rsidRDefault="00EF4711">
      <w:pPr>
        <w:pStyle w:val="FootnoteText"/>
        <w:spacing w:before="120"/>
        <w:ind w:left="720"/>
        <w:jc w:val="both"/>
        <w:rPr>
          <w:rFonts w:ascii="Verdana" w:eastAsia="Arial Unicode MS" w:hAnsi="Verdana"/>
        </w:rPr>
      </w:pPr>
      <w:r>
        <w:rPr>
          <w:rFonts w:ascii="Verdana" w:hAnsi="Verdana" w:cs="Verdana"/>
        </w:rPr>
        <w:t>Oferty przewidujące kontynuację opieki były oceniane przez komisję konkursową z uwzględnieniem kryteriów dotyczących miejsc kontynuowanych według zasady spełnia/nie spełnia.</w:t>
      </w:r>
    </w:p>
    <w:p w:rsidR="00EF4711" w:rsidRDefault="00EF4711">
      <w:pPr>
        <w:pStyle w:val="FootnoteText"/>
        <w:spacing w:before="120"/>
        <w:jc w:val="both"/>
        <w:rPr>
          <w:rFonts w:ascii="Verdana" w:hAnsi="Verdana" w:cs="Verdana"/>
        </w:rPr>
      </w:pPr>
    </w:p>
    <w:p w:rsidR="00EF4711" w:rsidRDefault="00EF4711">
      <w:pPr>
        <w:pStyle w:val="BodyTextIndent2"/>
        <w:spacing w:after="1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IX. Zestawienie tabelaryczne podmiotów wyłonionych przez komisję konkursową do realizacji zadania będącego przedmiotem konkursu</w:t>
      </w:r>
      <w:r>
        <w:rPr>
          <w:rFonts w:ascii="Verdana" w:hAnsi="Verdana" w:cs="Verdana"/>
          <w:b w:val="0"/>
          <w:bCs w:val="0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– MIEJSCA OFEROWANE W RAMACH KONTYNUACJI.</w:t>
      </w:r>
    </w:p>
    <w:p w:rsidR="00EF4711" w:rsidRDefault="00EF4711">
      <w:pPr>
        <w:pStyle w:val="BodyTextIndent2"/>
        <w:spacing w:after="120"/>
        <w:rPr>
          <w:rFonts w:ascii="Verdana" w:hAnsi="Verdana" w:cs="Verdana"/>
          <w:sz w:val="20"/>
          <w:szCs w:val="20"/>
        </w:rPr>
      </w:pPr>
    </w:p>
    <w:tbl>
      <w:tblPr>
        <w:tblW w:w="0" w:type="auto"/>
        <w:tblInd w:w="-68" w:type="dxa"/>
        <w:tblCellMar>
          <w:left w:w="70" w:type="dxa"/>
          <w:right w:w="70" w:type="dxa"/>
        </w:tblCellMar>
        <w:tblLook w:val="0000"/>
      </w:tblPr>
      <w:tblGrid>
        <w:gridCol w:w="552"/>
        <w:gridCol w:w="4851"/>
        <w:gridCol w:w="1461"/>
        <w:gridCol w:w="1399"/>
        <w:gridCol w:w="2080"/>
        <w:gridCol w:w="2125"/>
        <w:gridCol w:w="1674"/>
      </w:tblGrid>
      <w:tr w:rsidR="00EF4711">
        <w:trPr>
          <w:cantSplit/>
          <w:trHeight w:val="615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Nazwa podmiotu oraz nazwa adres żłobka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Liczba  miejsc objętych dotacją  w ramach kontynuacji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Liczba miejsc objętych dotacją z podziałem na lokalizacje  (dotyczy podmiotów mających dwa lub więcej żłobków)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Kwota/wysokość  przyznanej dotacji w PLN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Wysokość miesięcznej opłaty za sprawowanie opieki pobieranej od rodzica/opiekuna prawnego w PLN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Uzasadnienie wyboru przyznania oferty</w:t>
            </w:r>
          </w:p>
        </w:tc>
      </w:tr>
      <w:tr w:rsidR="00EF4711">
        <w:trPr>
          <w:cantSplit/>
          <w:trHeight w:val="2080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EF4711">
        <w:trPr>
          <w:trHeight w:val="178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Monika Podolak „Domek Puchatka” Opieka nad dziećmi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Domek Puchatka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Krynicka 38-40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50-555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Domek Puchatka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Kłodzka 13a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53-307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1:9  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2:7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130 560,00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709,00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Katarzyna Narojczyk MINILANDIA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Minilandia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Dolnobrzeska 42a/6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54-072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Minilandia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Paniowicka 11a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54-107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3. żłobek: Katarzyna Narojczyk Minilandia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Kluczborska 32-34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50-322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1: 6 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2:13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3:13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261 120,00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06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Anna Susdorf Klub Kolorowe Misie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Klub Kolorowe Misie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Ignacego Daszyńskiego 50a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50-310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Klub Kolorowe Misie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Cynamonowa 28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51-180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3. żłobek: Klub Kolorowe Misie mSzkrab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Łukasza Górnickiego 22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50-337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1: 9   </w:t>
            </w:r>
          </w:p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     2:32 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579 360,00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AD TEAM 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klub dziecięcy: Zielona Baza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Waniliowa 21a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51-180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57 120,00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Konik na biegunach Anna Matak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Konik na biegunach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Ołtaszyńska 8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53-010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73 440,00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PIXEL- Maciej Żabski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Wesołe żabki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Mariana Smoluchowskiego 24/26/1A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50-372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32 640,00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Aleksandra Kużawka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Pastelowy Żłobek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Pilczycka 139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54-144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Żłobek Bambini Montessori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Pilczycka 140d/3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54-144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1:3   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2:3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48 960,00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HIC&amp;HOC Edukacja </w:t>
            </w: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br/>
              <w:t>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Żłobek Maluchy&amp;Spółka oddział Grabiszyńska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Grabiszyńska 337e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52-402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Żłobek Maluchy&amp;Spółka oddział Hallera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Hallera 130-132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53-203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1:28     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2:29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465 120,00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84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Monika Szarek Niepubliczny Żłobek Mini Mini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Mini Mini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Poranna 50a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53-026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Mini Mini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 Świerkowa 3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54-020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3. żłobek: Mini Mini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Przyjaźni 66/4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53-030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1:16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2:22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3:14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424 320,00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98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Niepubliczny Żłobek KUGA Dagmara Słowik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KUGA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Wałowa 4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51-523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48 960,00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Andrzej Brzeziński „Kulkolandia”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Wyspa Szkrabów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Piławska 20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50-538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106 080,00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763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Wyspa Szkrabów II Agnieszka Brzezińska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Niepubliczny Żłobek Wyspa Szkrabów II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Bulwar Dedala 6A-8A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54-130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155 040,00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213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TOMRUTKO Tomasz Rutkowski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Słoneczny Żłobek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Traugutta 124/u5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50-420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2. żłobek: Słoneczny 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Żłobek 3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  <w:lang w:val="de-DE"/>
              </w:rPr>
            </w:pPr>
            <w:r>
              <w:rPr>
                <w:rFonts w:ascii="Verdana" w:hAnsi="Verdana" w:cs="Verdana"/>
                <w:sz w:val="20"/>
                <w:szCs w:val="20"/>
                <w:lang w:val="de-DE"/>
              </w:rPr>
              <w:t>al. M. Kromera 23E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51-163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1:12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2:30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342 720,00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509,99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Iwona Rutkowska Działalność Pedagogiczna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Słoneczny Żłobek 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Traugutta 60/2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50-418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40 800,00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509,99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LUPIKOWO s.c. Aleksandra Nykiel, Iwona Pichlak, Monika Welz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Niepubliczny Żłobek Lupikowo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Jeździecka 2A/27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53-032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Katolicki Żłobek Lupikowo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Lauterbacha 1B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54-115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1:8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2:10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146 880,00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Childcare 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Niepubliczny Grzechotka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Kozanowska 46b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54-152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195 840,00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Natalia Środa Żłobek Żyrafka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Żłobek Żyrafka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Mikołaja Reja 76/1A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50-343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klub dziecięcy: Klub Malucha Żyrafka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Karola Miarki 6-10/U7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50-306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1:17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2:12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236 640,00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3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Rafał Sieradzki Opieka nad dziećmi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Wesołe Smyki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Giżycka 64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51-412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73 440,00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66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Magdalena Bohdziewicz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Tęczowy Zakątek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pl. Gen. W. Wróblewskiego 3a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50-413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Niepubliczny Żłobek Happy Hause Plac Zgody we Wrocławiu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Plac Zgody 3/1A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50-432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1:48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2:7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448 800,00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625,00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  <w:lang w:val="en-US"/>
              </w:rPr>
            </w:pPr>
            <w:r>
              <w:rPr>
                <w:rFonts w:ascii="Verdana" w:hAnsi="Verdana" w:cs="Verdana"/>
                <w:sz w:val="20"/>
                <w:szCs w:val="20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lang w:val="en-US"/>
              </w:rPr>
              <w:t>Minakshi Sharma American School of Wroclaw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  <w:lang w:val="en-US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  <w:lang w:val="en-US"/>
              </w:rPr>
            </w:pPr>
            <w:r>
              <w:rPr>
                <w:rFonts w:ascii="Verdana" w:hAnsi="Verdana" w:cs="Verdana"/>
                <w:sz w:val="20"/>
                <w:szCs w:val="20"/>
                <w:lang w:val="en-US"/>
              </w:rPr>
              <w:t>1. żłobek: American School of Wroclaw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Partynicka 29-37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53-031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klub dziecięcy: American School of Wroclaw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Partynicka 29-37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53-031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1:34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2:2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293 760,00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Agnieszka Matoszka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1.żłobek: Baśniowa Kraina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Opolska 135a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52-13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Niepubliczny Żłobek  Baśniowa Kraina 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Opolska 133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52-013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1:9    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 2:25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277 440,00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606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Michałek Sp. z o.o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„KREDKA”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Legnicka 49e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54-203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195 840,00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429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MIBAJ Michał Łączyński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Żłobek Jasia i Asi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Kruszwicka 26/28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53-652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Akademia Malucha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Robotnicza 70B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53-608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1:13   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2:5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146 880,00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Małgorzata Prask - Firma Usługowa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Zielony Groszek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Rolnicza 36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51-514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367 200,00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Kadra - Partner 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Nasze Dzieci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Tęczowa 3A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53-601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65 280,00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Anna Miś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1.żłobek: Żłobek Misiowa Kraina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Gwiaździsta 8/6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53-413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Misiowa Kraina 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Gwiaździsta 8/8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53-413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1:8 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2:4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97 920,00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Kolorowe Kredki s. c. Tobiasz Butniak, Barbara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Jurkowska, Amelia Miszczyszyn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klub dziecięcy: Kolorowe Kredki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Obornicka 86b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51-114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73 440,00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78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 KIDS NOVUM INVEST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Sp. z o. o. sp. k.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Niepubliczny Żłobek Akademia Uśmiechu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al. Poprzeczna 1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51-168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179 520,00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Przedsiębiorstwo Usługowo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Handlowe Rekondycja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Nycz Halina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Melodia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Jugosłowiańska 48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51-113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48 960,00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PLUSZOWY MIŚ s.c.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Jaremko, Mieczkowska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Pluszowy Miś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Kolista 24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54-152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Pluszowy Miś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Modra 10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54-151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3. żłobek: Pluszowy Miś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Kozanowska 28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54-152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1:36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2:20 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3:23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644 640,00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5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METIS 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klub dziecięcy: Klub Dziecięcy Po sąsiedzku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Północna 20/3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54-105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57 120,00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898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Adam Borberg "ABOR" Przedsiębiorstwo Handlowo- Produkcyjno-Usługowe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Małe Ludki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 xml:space="preserve"> ul. Pabianicka 2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52-339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473 280,00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698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Sylwia Szczygielska - Łazik "Adams"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Akademia Delfinka 1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Sadownicza 31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54-109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 Akademia Delfinka 2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Sadownicza 32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54-109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1:16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2:56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587 520,00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556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  <w:lang w:val="en-US"/>
              </w:rPr>
            </w:pPr>
            <w:r>
              <w:rPr>
                <w:rFonts w:ascii="Verdana" w:hAnsi="Verdana" w:cs="Verdana"/>
                <w:sz w:val="20"/>
                <w:szCs w:val="20"/>
                <w:lang w:val="en-U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lang w:val="en-US"/>
              </w:rPr>
              <w:t>AM-GROUP sp. z o.o</w:t>
            </w:r>
            <w:r>
              <w:rPr>
                <w:rFonts w:ascii="Verdana" w:hAnsi="Verdana" w:cs="Verdana"/>
                <w:sz w:val="20"/>
                <w:szCs w:val="20"/>
                <w:lang w:val="en-US"/>
              </w:rPr>
              <w:t>.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  <w:lang w:val="en-US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Akademia Maluszka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Tarnogajska 18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50-512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236 640,00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463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Fundacja „Bajkowy Świat”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Bajkowy Żłobek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ul. Pionierów 6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52-112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114 240,00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Centrum Rozwoju Dziecka BEREK! Bogusława Nowiszewska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Centrum Rozwoju Dziecka BEREK! Bogusława Nowiszewska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Gajowicka 114-116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53-407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318 240,00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CANDOR Małgorzata Werat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Dziarskie Smyki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pl. Piłsudskiego 17/2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51-152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Dziarskie Smyki 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Czajkowskiego 34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51-171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3. żłobek: Dziarskie Smyki 3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Dembowskiego 53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51-670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1:6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2:20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3:13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318 240,00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6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EDUARKADIA Sp. z o.o.</w:t>
            </w:r>
          </w:p>
          <w:p w:rsidR="00EF4711" w:rsidRDefault="00EF4711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Tomcio Paluch III</w:t>
            </w:r>
          </w:p>
          <w:p w:rsidR="00EF4711" w:rsidRDefault="00EF4711">
            <w:pPr>
              <w:pStyle w:val="Style1"/>
              <w:widowControl/>
              <w:autoSpaceDE/>
              <w:autoSpaceDN/>
              <w:adjustRightInd/>
              <w:jc w:val="center"/>
              <w:rPr>
                <w:rFonts w:ascii="Verdana" w:hAnsi="Verdana" w:cs="Verdana"/>
                <w:color w:val="000000"/>
                <w:lang w:val="pl-PL"/>
              </w:rPr>
            </w:pPr>
            <w:r>
              <w:rPr>
                <w:rFonts w:ascii="Verdana" w:hAnsi="Verdana" w:cs="Verdana"/>
                <w:lang w:val="pl-PL"/>
              </w:rPr>
              <w:t>ul. Kawalerzystów 3/1</w:t>
            </w:r>
            <w:r>
              <w:rPr>
                <w:rFonts w:ascii="Verdana" w:hAnsi="Verdana" w:cs="Verdana"/>
                <w:lang w:val="pl-PL"/>
              </w:rPr>
              <w:br/>
              <w:t>53-004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89 760,00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06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Żłobki i Przedszkole Elfiki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br/>
              <w:t>Sp. z o.o. Spółka Komandytowa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Elfiki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 xml:space="preserve">ul. Grabiszyńska 165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53-437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2. żłobek: Elfiki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ul. Legnicka 46/6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 xml:space="preserve">53-674 Wrocław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3. żłobek: Elfiki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ul. Zaporoska 81-83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53-415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1:70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2:23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3:18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905 760,00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08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Grzechotka Aneta Borydycz</w:t>
            </w:r>
          </w:p>
          <w:p w:rsidR="00EF4711" w:rsidRDefault="00EF4711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Grzechotka Aneta Borodycz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Grabiszyńska 281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53-234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146 880,00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78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Klub Maluszka „TĘCZA” Justyna Grzejdziak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1. żłobek: Klub Maluszka Tęcza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Wiktora Brossa 2 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53-134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2. żłobek:  Klub Maluszka Tęcza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Ślężna 161A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53-110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1:9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2:15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195 840,00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14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Żłobki i Przedszkola Bliskości Joanna Lesicka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Bliskości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al. Lipowa 15/1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53-124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24 480,00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670,00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508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Paulina Religa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Klub Malucha Wyspa Okrywców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E. Horbaczewskiego 21/a5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54-130 Wrocław</w:t>
            </w:r>
            <w:r>
              <w:rPr>
                <w:rFonts w:ascii="Verdana" w:hAnsi="Verdana" w:cs="Verdana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106 080,00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698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FUN&amp;SMILE Tomasz Szewczyk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1. żłobek: Tuptusie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 xml:space="preserve">ul. Królewiecka 153A/B/C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54-117 Wrocław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2. żłobek: Tuptusie 2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 xml:space="preserve">ul. Królewiecka 161C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54-117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1:17</w:t>
            </w:r>
            <w:r>
              <w:rPr>
                <w:rFonts w:ascii="Verdana" w:hAnsi="Verdana" w:cs="Verdana"/>
                <w:sz w:val="20"/>
                <w:szCs w:val="20"/>
              </w:rPr>
              <w:br w:type="page"/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2:37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440 640,00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59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Wysepka 2, K. Swojak-van Gestel, E. Drobińska, s.c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żłobek: Żłobek Niepubliczny WYSEPKA 2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Szybka 6-10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50-421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301 920,00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06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Wyspepka 1, K. Swojak-van Gestel, E. Drobińska s.c.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Niepubliczny WYSEPKA 1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J. Długosza 59-75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51-162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187 680,00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08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Nibylandia Katarzyna Wójcicka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Niepubliczny Żłobek Nibylandia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Gwarecka 27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54-143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122 400,00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66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MCS  Sp. z o.o. </w:t>
            </w: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br/>
              <w:t>Sp. Komandytowa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Zaczarowany Melonik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Życzliwa 31/1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50-030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16 320,00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629,00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1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Tomasz Garpiel PRO-PUBLICO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klub dziecięcy: Klub Dziecięcy Krasnale Brochowskie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Cedrowa 2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52-112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122 400,00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SYPRO ENERGY Katarzyna Długosz-Kowalska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Skrzaty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Różana 4-6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53-226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204 000,00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79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Anna Frach-Popielarska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Bonjour Bebe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Odona Bujwida 34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50-345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Bonjour Bebe 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ul.Dąbrowskiego 32/1U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50-457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1:13            2:15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228 480,00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693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Małopolskie Centrum Edukacji Lokomotywa </w:t>
            </w: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br/>
              <w:t>Sp. z o. 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Żłobek Niepubliczny Lokomotywa we Wrocławiu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R. Dmowskiego 17h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50-203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57 120,00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419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pStyle w:val="Heading3"/>
            </w:pPr>
            <w:r>
              <w:t>AQQ Elżbieta Rejda</w:t>
            </w:r>
          </w:p>
          <w:p w:rsidR="00EF4711" w:rsidRDefault="00EF4711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pStyle w:val="BodyText2"/>
            </w:pPr>
            <w:r>
              <w:t>1. żłobek: Żłobek Muzyczny AQQ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Partynicka 7B/1A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53-031 Wrocław</w:t>
            </w:r>
          </w:p>
          <w:p w:rsidR="00EF4711" w:rsidRDefault="00EF4711">
            <w:pPr>
              <w:pStyle w:val="BodyText2"/>
            </w:pPr>
            <w:r>
              <w:t>2. żłobek: Żłobek Muzyczny AQQ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Jeździecka 4/2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53-032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1:20 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 2:8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228 480,00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8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Anna Michalik -Czarnecka „Klub Maluszka Cztery Słonie”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1.żłobek: Klub Maluszka Cztery Słonie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Filipińska 18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52-132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Klub Maluszka Cztery Słonie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Przejazdowa 3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51-167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1:10 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2:20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244 800,00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70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Marta Solarska-Kasprzyk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br/>
            </w:r>
          </w:p>
          <w:p w:rsidR="00EF4711" w:rsidRDefault="00EF4711">
            <w:pPr>
              <w:pStyle w:val="BodyText2"/>
            </w:pPr>
            <w:r>
              <w:t xml:space="preserve">1. żłobek: Bajkowe Ludki </w:t>
            </w:r>
          </w:p>
          <w:p w:rsidR="00EF4711" w:rsidRDefault="00EF4711">
            <w:pPr>
              <w:pStyle w:val="BodyText2"/>
            </w:pPr>
            <w:r>
              <w:t>ul. Czaplińskiego 5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52-703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Niepubliczny Żłobek Bajkowe Ludki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Brylantowa 24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52-214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1:10  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2:33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350 880,00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3508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PWO Iwona Dąbrowska Marzena Chrzanowska s.c.</w:t>
            </w:r>
          </w:p>
          <w:p w:rsidR="00EF4711" w:rsidRDefault="00EF4711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Przygody w obłokach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Centralna 37/1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54-114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Wyspy Szczęśliwe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H.M. Kamieńskiego 221/U2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51-126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3. żłobek: Przygody w obłokach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Gorlicka 62/4U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51-314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4. żłobek: Krasnale Wrocławskie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Życzliwa 11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50-030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5. żłobek: Przygody w obłokach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Leonarda da Vinci 10A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52-112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1:14 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2:13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3:5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4:6 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5:5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350 880,00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2178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PWO Iwona Dąbrowska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Przygody w obłokach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H. M. Kamińskiego 229/U1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51-126 Wrocław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Przygody w obłokach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I. Chrzanowskiego 17B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51-147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1:10  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2:11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171 360,00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2399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Domino Joanna Rowińska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1.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klub dziecięcy: 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Niepubliczny Klub Malucha Domino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Stanisławowska 58/1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54-611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2.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</w:t>
            </w:r>
            <w:r>
              <w:rPr>
                <w:rFonts w:ascii="Verdana" w:hAnsi="Verdana" w:cs="Verdana"/>
                <w:sz w:val="20"/>
                <w:szCs w:val="20"/>
              </w:rPr>
              <w:t>Niepubliczny Klub Dziecięcy Domino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ul. Karmelkowa 8A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54-436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1:22    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2:7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236 640,00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68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Pomoc Pedagogiczna Opieka nad Dziećmi „FUTRZAK” Joanna Sochacka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Futrzak ul. Stabłowicka 95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54-062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326 400,00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NMR Bożena Zapotoczna-Żołnierek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  <w:t>żłobek: Infant House 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Borowska 264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50-558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106 080,00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Klub Maluszka Mikołajek Magdalena Nadzieja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pStyle w:val="BodyTextIndent3"/>
            </w:pPr>
            <w:r>
              <w:t>1. żłobek: Klub Maluszka Mikołajek Magdalena Nadzieja</w:t>
            </w:r>
          </w:p>
          <w:p w:rsidR="00EF4711" w:rsidRDefault="00EF4711">
            <w:pPr>
              <w:autoSpaceDE w:val="0"/>
              <w:autoSpaceDN w:val="0"/>
              <w:adjustRightInd w:val="0"/>
              <w:ind w:left="444" w:hanging="36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Ryszarda Wagnera 9/3</w:t>
            </w:r>
          </w:p>
          <w:p w:rsidR="00EF4711" w:rsidRDefault="00EF4711">
            <w:pPr>
              <w:autoSpaceDE w:val="0"/>
              <w:autoSpaceDN w:val="0"/>
              <w:adjustRightInd w:val="0"/>
              <w:ind w:left="84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52-129 Wrocław</w:t>
            </w:r>
          </w:p>
          <w:p w:rsidR="00EF4711" w:rsidRDefault="00EF4711">
            <w:pPr>
              <w:autoSpaceDE w:val="0"/>
              <w:autoSpaceDN w:val="0"/>
              <w:adjustRightInd w:val="0"/>
              <w:ind w:left="84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Klub Maluszka Filipek</w:t>
            </w:r>
          </w:p>
          <w:p w:rsidR="00EF4711" w:rsidRDefault="00EF4711">
            <w:pPr>
              <w:autoSpaceDE w:val="0"/>
              <w:autoSpaceDN w:val="0"/>
              <w:adjustRightInd w:val="0"/>
              <w:ind w:left="444" w:hanging="36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Stanisławowska 63a/4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54-611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1:13                     2:6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155 040,00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70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Monika Najduch „Klub Maluszka u Puchatka”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1. żłobek: Klub Maluszka u Puchatka Monika Najduch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 Dąbrowskiego 40/U2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50-457 Wrocław</w:t>
            </w:r>
          </w:p>
          <w:p w:rsidR="00EF4711" w:rsidRDefault="00EF4711">
            <w:pPr>
              <w:pStyle w:val="BodyText2"/>
            </w:pPr>
            <w:r>
              <w:t xml:space="preserve">2. żłobek: Klub Maluszka u Puchatka Monika Najduch </w:t>
            </w:r>
          </w:p>
          <w:p w:rsidR="00EF4711" w:rsidRDefault="00EF4711">
            <w:pPr>
              <w:pStyle w:val="BodyText2"/>
            </w:pPr>
            <w:r>
              <w:t>ul. Kuropatwia 1-3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51-419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1:45                   2:40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693 600,00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Niepubliczny Językowy Żłobek Wesołe Bąbelki Tamara Szczekot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pStyle w:val="BodyTextIndent3"/>
            </w:pPr>
            <w:r>
              <w:t>żłobek: Niepubliczny Językowy Żłobek „Wesołe Bąbelki”</w:t>
            </w:r>
          </w:p>
          <w:p w:rsidR="00EF4711" w:rsidRDefault="00EF4711">
            <w:pPr>
              <w:autoSpaceDE w:val="0"/>
              <w:autoSpaceDN w:val="0"/>
              <w:adjustRightInd w:val="0"/>
              <w:ind w:left="84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Pilczycka 100A 1/2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54-150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89 760,00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Katarzyna Łyko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Świat Bobasa Solskiego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Ludwika Solskiego 10/1 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52-416 Wrocław</w:t>
            </w:r>
          </w:p>
          <w:p w:rsidR="00EF4711" w:rsidRDefault="00EF4711">
            <w:pPr>
              <w:pStyle w:val="BodyText2"/>
            </w:pPr>
            <w:r>
              <w:t>2. żłobek: Świat Bobasa Akacjowa</w:t>
            </w:r>
          </w:p>
          <w:p w:rsidR="00EF4711" w:rsidRDefault="00EF4711">
            <w:pPr>
              <w:pStyle w:val="BodyText2"/>
            </w:pPr>
            <w:r>
              <w:t>ul. Akacjowa 15B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53-134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1:11                   2:10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171 360,00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val="en-US"/>
              </w:rPr>
              <w:t>Human Solutions Rafał Studziński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Żłobek Szczęśliwa Koniczynka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Ignacego Chrzanowskiego 15/15a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51-147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114 240,00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629,00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„Towarzystwo Wiedzy Powszechnej” Oddział Regionalny we Wrocławiu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pStyle w:val="BodyText2"/>
            </w:pPr>
            <w:r>
              <w:t>żłobek: Twórcza kraina ul. Szwedzka 5a,15a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54-401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106 080,00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68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„Centrum Wspierania Biznesu Europea” </w:t>
            </w: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br/>
              <w:t>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EF4711" w:rsidRDefault="00EF4711">
            <w:pPr>
              <w:pStyle w:val="BodyText2"/>
            </w:pPr>
            <w:r>
              <w:t>1. żłobek: Żłobek Pirackie Skarby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Tadeusza Zielińskiego 39a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53-333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554 880,00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769,00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Opowiadajka Karolina Majchrzak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Klub dziecięcy: Opowiadajka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Wałbrzyska 43/2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52-311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24 480,00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773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Ośrodek Kształcenia </w:t>
            </w: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br/>
              <w:t>i Doskonalenia Zawodowego „Edukacja” Sp. z o.o.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klub dziecięcy: Bajkowa Przystań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Krakowska 56-62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50-425 Wrocław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 w:type="page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57 120,00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3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Edukarnia Centrum Edukacji i Zabawy Teresa Przywoźny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Klub Dziecięcy KROPECZKA – Niepubliczny Klub Dziecięcy przy Centrum Edukacji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i Zabawy EDUKARNIA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Sojowa 3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52-210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114 240,00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562,50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69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Happy Skrzaty Żłobek Dwujęzyczny Izabela Fiedziuk, Alicja Głuszczyńska s.c.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Żłobek Dwujęzyczny Happy Skrzaty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Na polance 22B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51-109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32 640,00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166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Roksana Teichert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klub dziecięcy: Diamentowy Pałac</w:t>
            </w:r>
          </w:p>
          <w:p w:rsidR="00EF4711" w:rsidRDefault="00EF471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Drohobycka 18E</w:t>
            </w:r>
          </w:p>
          <w:p w:rsidR="00EF4711" w:rsidRDefault="00EF4711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54-620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32 640,00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F4711">
        <w:trPr>
          <w:trHeight w:val="603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11" w:rsidRDefault="00EF4711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11" w:rsidRDefault="00EF471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15 675 360,00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11" w:rsidRDefault="00EF471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</w:tr>
    </w:tbl>
    <w:p w:rsidR="00EF4711" w:rsidRDefault="00EF4711">
      <w:pPr>
        <w:autoSpaceDE w:val="0"/>
        <w:autoSpaceDN w:val="0"/>
        <w:adjustRightInd w:val="0"/>
        <w:spacing w:before="240"/>
        <w:rPr>
          <w:rFonts w:ascii="Verdana" w:hAnsi="Verdana" w:cs="Verdana"/>
          <w:sz w:val="20"/>
          <w:szCs w:val="20"/>
        </w:rPr>
      </w:pPr>
    </w:p>
    <w:p w:rsidR="00EF4711" w:rsidRDefault="00EF4711">
      <w:pPr>
        <w:autoSpaceDE w:val="0"/>
        <w:autoSpaceDN w:val="0"/>
        <w:adjustRightInd w:val="0"/>
        <w:spacing w:before="24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Na tym protokół zakończono i podpisano.</w:t>
      </w:r>
    </w:p>
    <w:p w:rsidR="00EF4711" w:rsidRDefault="00EF4711">
      <w:pPr>
        <w:tabs>
          <w:tab w:val="left" w:pos="720"/>
        </w:tabs>
        <w:ind w:left="720"/>
        <w:rPr>
          <w:rFonts w:ascii="Verdana" w:hAnsi="Verdana" w:cs="Verdana"/>
          <w:sz w:val="20"/>
          <w:szCs w:val="20"/>
        </w:rPr>
      </w:pPr>
    </w:p>
    <w:p w:rsidR="00EF4711" w:rsidRDefault="00EF4711">
      <w:pPr>
        <w:tabs>
          <w:tab w:val="left" w:pos="720"/>
        </w:tabs>
        <w:ind w:left="7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Jadwiga Mizińska</w:t>
      </w:r>
      <w:r>
        <w:rPr>
          <w:rFonts w:ascii="Verdana" w:hAnsi="Verdana" w:cs="Verdana"/>
          <w:sz w:val="20"/>
          <w:szCs w:val="20"/>
        </w:rPr>
        <w:tab/>
        <w:t xml:space="preserve">- podpis nieczytelny </w:t>
      </w:r>
      <w:r>
        <w:rPr>
          <w:rFonts w:ascii="Verdana" w:hAnsi="Verdana" w:cs="Verdana"/>
          <w:sz w:val="20"/>
          <w:szCs w:val="20"/>
        </w:rPr>
        <w:tab/>
      </w:r>
    </w:p>
    <w:p w:rsidR="00EF4711" w:rsidRDefault="00EF4711">
      <w:pPr>
        <w:tabs>
          <w:tab w:val="left" w:pos="720"/>
        </w:tabs>
        <w:ind w:left="720"/>
        <w:rPr>
          <w:rFonts w:ascii="Verdana" w:hAnsi="Verdana" w:cs="Verdana"/>
          <w:sz w:val="20"/>
          <w:szCs w:val="20"/>
        </w:rPr>
      </w:pPr>
    </w:p>
    <w:p w:rsidR="00EF4711" w:rsidRDefault="00EF4711">
      <w:pPr>
        <w:tabs>
          <w:tab w:val="left" w:pos="720"/>
        </w:tabs>
        <w:ind w:left="7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Małgorzata Kaczmarczyk</w:t>
      </w:r>
      <w:r>
        <w:rPr>
          <w:rFonts w:ascii="Verdana" w:hAnsi="Verdana" w:cs="Verdana"/>
          <w:sz w:val="20"/>
          <w:szCs w:val="20"/>
        </w:rPr>
        <w:tab/>
        <w:t>- podpis nieczytelny</w:t>
      </w:r>
    </w:p>
    <w:p w:rsidR="00EF4711" w:rsidRDefault="00EF4711">
      <w:pPr>
        <w:tabs>
          <w:tab w:val="left" w:pos="720"/>
        </w:tabs>
        <w:ind w:left="720"/>
        <w:rPr>
          <w:rFonts w:ascii="Verdana" w:hAnsi="Verdana" w:cs="Verdana"/>
          <w:sz w:val="20"/>
          <w:szCs w:val="20"/>
        </w:rPr>
      </w:pPr>
    </w:p>
    <w:p w:rsidR="00EF4711" w:rsidRDefault="00EF4711">
      <w:pPr>
        <w:tabs>
          <w:tab w:val="left" w:pos="720"/>
        </w:tabs>
        <w:ind w:left="7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Anna Selera </w:t>
      </w:r>
      <w:r>
        <w:rPr>
          <w:rFonts w:ascii="Verdana" w:hAnsi="Verdana" w:cs="Verdana"/>
          <w:sz w:val="20"/>
          <w:szCs w:val="20"/>
        </w:rPr>
        <w:tab/>
        <w:t>- podpis nieczytelny</w:t>
      </w:r>
    </w:p>
    <w:p w:rsidR="00EF4711" w:rsidRDefault="00EF4711">
      <w:pPr>
        <w:tabs>
          <w:tab w:val="left" w:pos="720"/>
        </w:tabs>
        <w:ind w:left="720"/>
        <w:rPr>
          <w:rFonts w:ascii="Verdana" w:hAnsi="Verdana" w:cs="Verdana"/>
          <w:sz w:val="20"/>
          <w:szCs w:val="20"/>
        </w:rPr>
      </w:pPr>
    </w:p>
    <w:p w:rsidR="00EF4711" w:rsidRDefault="00EF4711">
      <w:pPr>
        <w:tabs>
          <w:tab w:val="left" w:pos="720"/>
        </w:tabs>
        <w:ind w:left="7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Patrycja Ottenbreit</w:t>
      </w:r>
      <w:r>
        <w:rPr>
          <w:rFonts w:ascii="Verdana" w:hAnsi="Verdana" w:cs="Verdana"/>
          <w:sz w:val="20"/>
          <w:szCs w:val="20"/>
        </w:rPr>
        <w:tab/>
        <w:t>- podpis nieczytelny</w:t>
      </w:r>
      <w:r>
        <w:rPr>
          <w:rFonts w:ascii="Verdana" w:hAnsi="Verdana" w:cs="Verdana"/>
          <w:sz w:val="20"/>
          <w:szCs w:val="20"/>
        </w:rPr>
        <w:tab/>
      </w:r>
    </w:p>
    <w:p w:rsidR="00EF4711" w:rsidRDefault="00EF4711">
      <w:pPr>
        <w:tabs>
          <w:tab w:val="left" w:pos="720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EF4711" w:rsidRDefault="00EF4711">
      <w:pPr>
        <w:tabs>
          <w:tab w:val="left" w:pos="720"/>
        </w:tabs>
        <w:ind w:left="7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Mariusz Walaszczyk</w:t>
      </w:r>
      <w:r>
        <w:rPr>
          <w:rFonts w:ascii="Verdana" w:hAnsi="Verdana" w:cs="Verdana"/>
          <w:sz w:val="20"/>
          <w:szCs w:val="20"/>
        </w:rPr>
        <w:tab/>
        <w:t xml:space="preserve"> - podpis nieczytelny</w:t>
      </w:r>
    </w:p>
    <w:p w:rsidR="00EF4711" w:rsidRDefault="00EF4711">
      <w:pPr>
        <w:tabs>
          <w:tab w:val="left" w:pos="720"/>
        </w:tabs>
        <w:ind w:left="7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EF4711" w:rsidRDefault="00EF4711">
      <w:pPr>
        <w:tabs>
          <w:tab w:val="left" w:pos="720"/>
        </w:tabs>
        <w:ind w:left="7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Remigiusz Szeląg  - podpis nieczytelny</w:t>
      </w:r>
    </w:p>
    <w:p w:rsidR="00EF4711" w:rsidRDefault="00EF4711">
      <w:pPr>
        <w:tabs>
          <w:tab w:val="left" w:pos="720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</w:p>
    <w:p w:rsidR="00EF4711" w:rsidRDefault="00EF4711">
      <w:pPr>
        <w:tabs>
          <w:tab w:val="left" w:pos="720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        Bohdan Aniszczyk</w:t>
      </w:r>
      <w:r>
        <w:rPr>
          <w:rFonts w:ascii="Verdana" w:hAnsi="Verdana" w:cs="Verdana"/>
          <w:sz w:val="20"/>
          <w:szCs w:val="20"/>
        </w:rPr>
        <w:tab/>
        <w:t>- podpis nieczytelny</w:t>
      </w:r>
      <w:r>
        <w:rPr>
          <w:rFonts w:ascii="Verdana" w:hAnsi="Verdana" w:cs="Verdana"/>
          <w:sz w:val="20"/>
          <w:szCs w:val="20"/>
        </w:rPr>
        <w:tab/>
      </w:r>
    </w:p>
    <w:p w:rsidR="00EF4711" w:rsidRDefault="00EF4711">
      <w:pPr>
        <w:tabs>
          <w:tab w:val="left" w:pos="720"/>
        </w:tabs>
        <w:ind w:left="720"/>
        <w:rPr>
          <w:rFonts w:ascii="Verdana" w:hAnsi="Verdana" w:cs="Verdana"/>
          <w:sz w:val="20"/>
          <w:szCs w:val="20"/>
        </w:rPr>
      </w:pPr>
    </w:p>
    <w:p w:rsidR="00EF4711" w:rsidRDefault="00EF4711">
      <w:pPr>
        <w:tabs>
          <w:tab w:val="left" w:pos="720"/>
        </w:tabs>
        <w:ind w:left="7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Krzysztof Bojda  - podpis nieczytelny</w:t>
      </w:r>
      <w:r>
        <w:rPr>
          <w:rFonts w:ascii="Verdana" w:hAnsi="Verdana" w:cs="Verdana"/>
          <w:sz w:val="20"/>
          <w:szCs w:val="20"/>
        </w:rPr>
        <w:tab/>
      </w:r>
    </w:p>
    <w:p w:rsidR="00EF4711" w:rsidRDefault="00EF4711">
      <w:pPr>
        <w:tabs>
          <w:tab w:val="left" w:pos="720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</w:p>
    <w:sectPr w:rsidR="00EF4711" w:rsidSect="00EF4711">
      <w:footerReference w:type="default" r:id="rId7"/>
      <w:type w:val="continuous"/>
      <w:pgSz w:w="16838" w:h="11906" w:orient="landscape" w:code="9"/>
      <w:pgMar w:top="1134" w:right="1418" w:bottom="1258" w:left="1418" w:header="709" w:footer="709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711" w:rsidRDefault="00EF471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EF4711" w:rsidRDefault="00EF471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711" w:rsidRDefault="00EF471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711" w:rsidRDefault="00EF471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EF4711" w:rsidRDefault="00EF471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85072"/>
    <w:multiLevelType w:val="hybridMultilevel"/>
    <w:tmpl w:val="0EBC974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D017FE1"/>
    <w:multiLevelType w:val="hybridMultilevel"/>
    <w:tmpl w:val="C5C0DAA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11297C5A"/>
    <w:multiLevelType w:val="multilevel"/>
    <w:tmpl w:val="D1125778"/>
    <w:lvl w:ilvl="0">
      <w:start w:val="54"/>
      <w:numFmt w:val="decimal"/>
      <w:lvlText w:val="%1"/>
      <w:lvlJc w:val="left"/>
      <w:pPr>
        <w:ind w:left="756" w:hanging="756"/>
      </w:pPr>
      <w:rPr>
        <w:rFonts w:ascii="Times New Roman" w:hAnsi="Times New Roman" w:cs="Times New Roman" w:hint="default"/>
      </w:rPr>
    </w:lvl>
    <w:lvl w:ilvl="1">
      <w:start w:val="151"/>
      <w:numFmt w:val="decimal"/>
      <w:lvlText w:val="%1-%2"/>
      <w:lvlJc w:val="left"/>
      <w:pPr>
        <w:ind w:left="1256" w:hanging="75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ind w:left="1756" w:hanging="756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ind w:left="25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3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39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4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56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6160" w:hanging="2160"/>
      </w:pPr>
      <w:rPr>
        <w:rFonts w:ascii="Times New Roman" w:hAnsi="Times New Roman" w:cs="Times New Roman" w:hint="default"/>
      </w:rPr>
    </w:lvl>
  </w:abstractNum>
  <w:abstractNum w:abstractNumId="3">
    <w:nsid w:val="14D8591F"/>
    <w:multiLevelType w:val="hybridMultilevel"/>
    <w:tmpl w:val="4904800A"/>
    <w:lvl w:ilvl="0" w:tplc="D39A42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DF0E5F"/>
    <w:multiLevelType w:val="hybridMultilevel"/>
    <w:tmpl w:val="B0309758"/>
    <w:lvl w:ilvl="0" w:tplc="D674B412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b w:val="0"/>
        <w:bCs w:val="0"/>
        <w:color w:val="auto"/>
        <w:sz w:val="20"/>
        <w:szCs w:val="20"/>
      </w:rPr>
    </w:lvl>
    <w:lvl w:ilvl="1" w:tplc="82E299C0">
      <w:start w:val="1"/>
      <w:numFmt w:val="lowerLetter"/>
      <w:lvlText w:val="%2)"/>
      <w:lvlJc w:val="left"/>
      <w:pPr>
        <w:tabs>
          <w:tab w:val="num" w:pos="1659"/>
        </w:tabs>
        <w:ind w:left="1659" w:hanging="36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2" w:tplc="F3081F40">
      <w:start w:val="1"/>
      <w:numFmt w:val="decimal"/>
      <w:lvlText w:val="%3."/>
      <w:lvlJc w:val="left"/>
      <w:pPr>
        <w:tabs>
          <w:tab w:val="num" w:pos="2559"/>
        </w:tabs>
        <w:ind w:left="2559" w:hanging="360"/>
      </w:pPr>
      <w:rPr>
        <w:rFonts w:ascii="Times New Roman" w:hAnsi="Times New Roman" w:cs="Times New Roman" w:hint="default"/>
      </w:rPr>
    </w:lvl>
    <w:lvl w:ilvl="3" w:tplc="2AE638DC">
      <w:start w:val="1"/>
      <w:numFmt w:val="decimal"/>
      <w:lvlText w:val="%4)"/>
      <w:lvlJc w:val="left"/>
      <w:pPr>
        <w:tabs>
          <w:tab w:val="num" w:pos="3099"/>
        </w:tabs>
        <w:ind w:left="3099" w:hanging="360"/>
      </w:pPr>
      <w:rPr>
        <w:rFonts w:ascii="Times New Roman" w:hAnsi="Times New Roman" w:cs="Times New Roman" w:hint="default"/>
      </w:rPr>
    </w:lvl>
    <w:lvl w:ilvl="4" w:tplc="A530BAE0">
      <w:start w:val="1"/>
      <w:numFmt w:val="upperRoman"/>
      <w:lvlText w:val="%5."/>
      <w:lvlJc w:val="left"/>
      <w:pPr>
        <w:ind w:left="4179" w:hanging="720"/>
      </w:pPr>
      <w:rPr>
        <w:rFonts w:ascii="Times New Roman" w:hAnsi="Times New Roman" w:cs="Times New Roman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539"/>
        </w:tabs>
        <w:ind w:left="4539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59"/>
        </w:tabs>
        <w:ind w:left="5259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79"/>
        </w:tabs>
        <w:ind w:left="5979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99"/>
        </w:tabs>
        <w:ind w:left="6699" w:hanging="180"/>
      </w:pPr>
      <w:rPr>
        <w:rFonts w:ascii="Times New Roman" w:hAnsi="Times New Roman" w:cs="Times New Roman"/>
      </w:rPr>
    </w:lvl>
  </w:abstractNum>
  <w:abstractNum w:abstractNumId="5">
    <w:nsid w:val="2EE36414"/>
    <w:multiLevelType w:val="hybridMultilevel"/>
    <w:tmpl w:val="CA2CB678"/>
    <w:lvl w:ilvl="0" w:tplc="E9E22090"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85AF6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36E8231B"/>
    <w:multiLevelType w:val="hybridMultilevel"/>
    <w:tmpl w:val="52DEA91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429C2828"/>
    <w:multiLevelType w:val="hybridMultilevel"/>
    <w:tmpl w:val="7D86F038"/>
    <w:lvl w:ilvl="0" w:tplc="4248295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bCs/>
        <w:u w:val="singl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483D7DA4"/>
    <w:multiLevelType w:val="hybridMultilevel"/>
    <w:tmpl w:val="DC065212"/>
    <w:lvl w:ilvl="0" w:tplc="E8968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4BDA25C7"/>
    <w:multiLevelType w:val="multilevel"/>
    <w:tmpl w:val="017E8FCE"/>
    <w:lvl w:ilvl="0">
      <w:start w:val="53"/>
      <w:numFmt w:val="decimal"/>
      <w:lvlText w:val="%1"/>
      <w:lvlJc w:val="left"/>
      <w:pPr>
        <w:ind w:left="756" w:hanging="756"/>
      </w:pPr>
      <w:rPr>
        <w:rFonts w:ascii="Times New Roman" w:hAnsi="Times New Roman" w:cs="Times New Roman" w:hint="default"/>
      </w:rPr>
    </w:lvl>
    <w:lvl w:ilvl="1">
      <w:start w:val="652"/>
      <w:numFmt w:val="decimal"/>
      <w:lvlText w:val="%1-%2"/>
      <w:lvlJc w:val="left"/>
      <w:pPr>
        <w:ind w:left="1476" w:hanging="75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ind w:left="2196" w:hanging="756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432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720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ascii="Times New Roman" w:hAnsi="Times New Roman" w:cs="Times New Roman" w:hint="default"/>
      </w:rPr>
    </w:lvl>
  </w:abstractNum>
  <w:abstractNum w:abstractNumId="10">
    <w:nsid w:val="4CE36F92"/>
    <w:multiLevelType w:val="hybridMultilevel"/>
    <w:tmpl w:val="19BE0A4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51F448CB"/>
    <w:multiLevelType w:val="hybridMultilevel"/>
    <w:tmpl w:val="89309E30"/>
    <w:lvl w:ilvl="0" w:tplc="0415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533A1D77"/>
    <w:multiLevelType w:val="hybridMultilevel"/>
    <w:tmpl w:val="25B04DE2"/>
    <w:lvl w:ilvl="0" w:tplc="3A22B4A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917D9A"/>
    <w:multiLevelType w:val="hybridMultilevel"/>
    <w:tmpl w:val="4658F2F4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ascii="Times New Roman" w:hAnsi="Times New Roman"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2F622AE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>
    <w:nsid w:val="6E6E39F8"/>
    <w:multiLevelType w:val="hybridMultilevel"/>
    <w:tmpl w:val="65F85A88"/>
    <w:lvl w:ilvl="0" w:tplc="44F4D308">
      <w:start w:val="8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E7396D"/>
    <w:multiLevelType w:val="hybridMultilevel"/>
    <w:tmpl w:val="03169E7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>
    <w:nsid w:val="78F06AEF"/>
    <w:multiLevelType w:val="multilevel"/>
    <w:tmpl w:val="2A6836E4"/>
    <w:lvl w:ilvl="0">
      <w:start w:val="54"/>
      <w:numFmt w:val="decimal"/>
      <w:lvlText w:val="%1"/>
      <w:lvlJc w:val="left"/>
      <w:pPr>
        <w:ind w:left="756" w:hanging="756"/>
      </w:pPr>
      <w:rPr>
        <w:rFonts w:ascii="Times New Roman" w:hAnsi="Times New Roman" w:cs="Times New Roman" w:hint="default"/>
      </w:rPr>
    </w:lvl>
    <w:lvl w:ilvl="1">
      <w:start w:val="152"/>
      <w:numFmt w:val="decimal"/>
      <w:lvlText w:val="%1-%2"/>
      <w:lvlJc w:val="left"/>
      <w:pPr>
        <w:ind w:left="756" w:hanging="75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ind w:left="756" w:hanging="756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7">
    <w:nsid w:val="7E3455E1"/>
    <w:multiLevelType w:val="hybridMultilevel"/>
    <w:tmpl w:val="1AB03E0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3"/>
  </w:num>
  <w:num w:numId="2">
    <w:abstractNumId w:val="5"/>
  </w:num>
  <w:num w:numId="3">
    <w:abstractNumId w:val="16"/>
  </w:num>
  <w:num w:numId="4">
    <w:abstractNumId w:val="4"/>
  </w:num>
  <w:num w:numId="5">
    <w:abstractNumId w:val="7"/>
  </w:num>
  <w:num w:numId="6">
    <w:abstractNumId w:val="1"/>
  </w:num>
  <w:num w:numId="7">
    <w:abstractNumId w:val="10"/>
  </w:num>
  <w:num w:numId="8">
    <w:abstractNumId w:val="6"/>
  </w:num>
  <w:num w:numId="9">
    <w:abstractNumId w:val="15"/>
  </w:num>
  <w:num w:numId="10">
    <w:abstractNumId w:val="0"/>
  </w:num>
  <w:num w:numId="11">
    <w:abstractNumId w:val="8"/>
  </w:num>
  <w:num w:numId="12">
    <w:abstractNumId w:val="11"/>
  </w:num>
  <w:num w:numId="13">
    <w:abstractNumId w:val="2"/>
  </w:num>
  <w:num w:numId="14">
    <w:abstractNumId w:val="17"/>
  </w:num>
  <w:num w:numId="15">
    <w:abstractNumId w:val="9"/>
  </w:num>
  <w:num w:numId="16">
    <w:abstractNumId w:val="3"/>
  </w:num>
  <w:num w:numId="17">
    <w:abstractNumId w:val="14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4711"/>
    <w:rsid w:val="00EF4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return" w:unhideWhenUsed="1"/>
    <w:lsdException w:name="annotation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lock Text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autoSpaceDE w:val="0"/>
      <w:autoSpaceDN w:val="0"/>
      <w:adjustRightInd w:val="0"/>
      <w:outlineLvl w:val="1"/>
    </w:pPr>
    <w:rPr>
      <w:rFonts w:ascii="Verdana" w:hAnsi="Verdana" w:cs="Verdana"/>
      <w:b/>
      <w:bCs/>
      <w:color w:val="000000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autoSpaceDE w:val="0"/>
      <w:autoSpaceDN w:val="0"/>
      <w:adjustRightInd w:val="0"/>
      <w:jc w:val="center"/>
      <w:outlineLvl w:val="2"/>
    </w:pPr>
    <w:rPr>
      <w:rFonts w:ascii="Verdana" w:hAnsi="Verdana" w:cs="Verdana"/>
      <w:b/>
      <w:bCs/>
      <w:color w:val="000000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outlineLvl w:val="3"/>
    </w:pPr>
    <w:rPr>
      <w:rFonts w:ascii="Verdana" w:hAnsi="Verdana" w:cs="Verdana"/>
      <w:b/>
      <w:bCs/>
      <w:color w:val="00000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framePr w:hSpace="141" w:wrap="auto" w:vAnchor="page" w:hAnchor="margin" w:y="1088"/>
      <w:jc w:val="center"/>
      <w:outlineLvl w:val="4"/>
    </w:pPr>
    <w:rPr>
      <w:rFonts w:ascii="Verdana" w:hAnsi="Verdana" w:cs="Verdana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Arial" w:hAnsi="Arial" w:cs="Arial"/>
      <w:b/>
      <w:bCs/>
      <w:kern w:val="32"/>
      <w:sz w:val="32"/>
      <w:szCs w:val="32"/>
      <w:lang w:val="pl-PL" w:eastAsia="pl-PL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Verdana" w:hAnsi="Verdana" w:cs="Verdana"/>
      <w:b/>
      <w:bCs/>
      <w:color w:val="000000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Verdana" w:hAnsi="Verdana" w:cs="Verdana"/>
      <w:b/>
      <w:bCs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Calibri" w:hAnsi="Calibri" w:cs="Calibri"/>
      <w:b/>
      <w:bCs/>
      <w:sz w:val="22"/>
      <w:szCs w:val="22"/>
    </w:rPr>
  </w:style>
  <w:style w:type="paragraph" w:styleId="EnvelopeAddress">
    <w:name w:val="envelope address"/>
    <w:basedOn w:val="Normal"/>
    <w:uiPriority w:val="99"/>
    <w:pPr>
      <w:framePr w:w="7920" w:h="1980" w:hRule="exact" w:hSpace="141" w:wrap="auto" w:hAnchor="page" w:xAlign="center" w:yAlign="bottom"/>
      <w:ind w:left="2880"/>
    </w:pPr>
    <w:rPr>
      <w:rFonts w:ascii="Verdana" w:hAnsi="Verdana" w:cs="Verdana"/>
    </w:rPr>
  </w:style>
  <w:style w:type="paragraph" w:styleId="BodyText">
    <w:name w:val="Body Text"/>
    <w:basedOn w:val="Normal"/>
    <w:link w:val="BodyTextChar"/>
    <w:uiPriority w:val="99"/>
    <w:pPr>
      <w:spacing w:line="360" w:lineRule="auto"/>
      <w:jc w:val="both"/>
    </w:pPr>
    <w:rPr>
      <w:rFonts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pPr>
      <w:ind w:left="284" w:hanging="284"/>
      <w:jc w:val="both"/>
    </w:pPr>
    <w:rPr>
      <w:rFonts w:ascii="Arial" w:hAnsi="Arial" w:cs="Arial"/>
      <w:b/>
      <w:bCs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pPr>
      <w:autoSpaceDE w:val="0"/>
      <w:autoSpaceDN w:val="0"/>
      <w:adjustRightInd w:val="0"/>
      <w:jc w:val="center"/>
    </w:pPr>
    <w:rPr>
      <w:rFonts w:ascii="Verdana" w:hAnsi="Verdana" w:cs="Verdana"/>
      <w:color w:val="000000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Verdana" w:hAnsi="Verdana" w:cs="Verdana"/>
      <w:sz w:val="22"/>
      <w:szCs w:val="22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pPr>
      <w:spacing w:before="120"/>
      <w:ind w:left="360"/>
      <w:jc w:val="both"/>
    </w:pPr>
    <w:rPr>
      <w:rFonts w:ascii="Verdana" w:hAnsi="Verdana" w:cs="Verdana"/>
      <w:color w:val="FF0000"/>
      <w:sz w:val="18"/>
      <w:szCs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pPr>
      <w:spacing w:before="120"/>
      <w:jc w:val="both"/>
    </w:pPr>
    <w:rPr>
      <w:rFonts w:ascii="Verdana" w:hAnsi="Verdana" w:cs="Verdana"/>
      <w:color w:val="000000"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color w:val="000000"/>
      <w:sz w:val="18"/>
      <w:szCs w:val="18"/>
    </w:rPr>
  </w:style>
  <w:style w:type="paragraph" w:customStyle="1" w:styleId="Style1">
    <w:name w:val="Style 1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styleId="PageNumber">
    <w:name w:val="page number"/>
    <w:basedOn w:val="DefaultParagraphFont"/>
    <w:uiPriority w:val="99"/>
    <w:rPr>
      <w:rFonts w:ascii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pPr>
      <w:ind w:left="708"/>
    </w:pPr>
    <w:rPr>
      <w:rFonts w:cs="Times New Roman"/>
    </w:rPr>
  </w:style>
  <w:style w:type="character" w:customStyle="1" w:styleId="HeaderChar">
    <w:name w:val="Header Char"/>
    <w:basedOn w:val="DefaultParagraphFont"/>
    <w:uiPriority w:val="99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1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eaderChar1">
    <w:name w:val="Header Char1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BodyTextIndent3">
    <w:name w:val="Body Text Indent 3"/>
    <w:basedOn w:val="Normal"/>
    <w:link w:val="BodyTextIndent3Char"/>
    <w:uiPriority w:val="99"/>
    <w:pPr>
      <w:autoSpaceDE w:val="0"/>
      <w:autoSpaceDN w:val="0"/>
      <w:adjustRightInd w:val="0"/>
      <w:ind w:left="84"/>
      <w:jc w:val="center"/>
    </w:pPr>
    <w:rPr>
      <w:rFonts w:ascii="Verdana" w:hAnsi="Verdana" w:cs="Verdana"/>
      <w:color w:val="000000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4711"/>
    <w:rPr>
      <w:rFonts w:ascii="Times New Roman" w:hAnsi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67</Pages>
  <Words>10670</Words>
  <Characters>-32766</Characters>
  <Application>Microsoft Office Outlook</Application>
  <DocSecurity>0</DocSecurity>
  <Lines>0</Lines>
  <Paragraphs>0</Paragraphs>
  <ScaleCrop>false</ScaleCrop>
  <Company>Urząd Miejski Wrocławia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subject/>
  <dc:creator>Krzysztof Horoszko</dc:creator>
  <cp:keywords/>
  <dc:description/>
  <cp:lastModifiedBy>umansk04</cp:lastModifiedBy>
  <cp:revision>2</cp:revision>
  <cp:lastPrinted>2021-04-29T14:18:00Z</cp:lastPrinted>
  <dcterms:created xsi:type="dcterms:W3CDTF">2021-04-29T14:22:00Z</dcterms:created>
  <dcterms:modified xsi:type="dcterms:W3CDTF">2021-04-29T14:22:00Z</dcterms:modified>
  <cp:category>Not Protected</cp:category>
</cp:coreProperties>
</file>