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970" w:rsidRDefault="00FC5970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FC5970" w:rsidRDefault="00FC5970"/>
    <w:p w:rsidR="00FC5970" w:rsidRDefault="00FC5970">
      <w:pPr>
        <w:ind w:firstLine="142"/>
        <w:jc w:val="both"/>
      </w:pPr>
      <w:r>
        <w:t>Na podstawie art. 49a ustawy z dnia 14 czerwca 1960 r. Kodeks postępowania administracyjnego (tekst jednolity: Dz. U. z 2021 r., poz. 735)</w:t>
      </w:r>
    </w:p>
    <w:p w:rsidR="00FC5970" w:rsidRDefault="00FC5970">
      <w:pPr>
        <w:rPr>
          <w:b/>
          <w:bCs/>
        </w:rPr>
      </w:pPr>
    </w:p>
    <w:p w:rsidR="00FC5970" w:rsidRDefault="00FC5970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FC5970" w:rsidRDefault="00FC5970">
      <w:pPr>
        <w:jc w:val="both"/>
        <w:rPr>
          <w:b/>
          <w:bCs/>
          <w:color w:val="000000"/>
        </w:rPr>
      </w:pPr>
    </w:p>
    <w:p w:rsidR="00FC5970" w:rsidRDefault="00FC5970">
      <w:pPr>
        <w:jc w:val="both"/>
      </w:pPr>
      <w:r>
        <w:t>że w toku postępowania w sprawie wydania decyzji zmieniającej decyzję nr 5172/2019 z dnia 31.10.2019 r. o zatwierdzeniu projektu budowlanego i udzieleniu pozwolenia na budowę dla inwestycji pod nazwą: „Budowa budynku biurowo-usługowego wraz z niezbędną infrastrukturą techniczną i drogową, podziemnym parkingiem, naziemnymi miejscami postojowymi, pylonem reklamowym na części działki nr 6/7, oraz rozbiórką istniejącego odcinka sieci ciepłowniczej, zabezpieczenia istniejącej sieci ciepłowniczej i budową odcinka sieci ciepłowniczej na dz. nr 6/7 i 6/1, po rozbiórce istniejących części dwóch budynków garażowych na działce nr 6/7, przy ul. Młynarska 2-4 we Wrocławiu (część działek nr 6/7 (dawniej 6/4) i 6/1, AM-12, obręb Różanka), obejmującej zmianę polegającą na budowie budynku mieszkalnego wielorodzinnego z wydzieloną częścią usługową (handlową) wraz z niezbędną infrastrukturą techniczną i drogową, parkingiem podziemnym, 3 pylonami reklamowymi, rozbiórką istniejącego docinka sieci ciepłowniczej, przebudową odcinak sieci ciepłowniczej kolidującej z projektowanym budynkiem oraz zagospodarowaniem terenu, adres geodezyjny nieruchomości objętej wnioskiem: działki nr 6/11, 6/9, 6/1, 5/16, 7/2, AR 12, obręb Różanka,</w:t>
      </w:r>
    </w:p>
    <w:p w:rsidR="00FC5970" w:rsidRDefault="00FC5970">
      <w:pPr>
        <w:jc w:val="both"/>
      </w:pPr>
      <w:r>
        <w:t xml:space="preserve">w dniu 05.05.2021 r.  wydane zostało </w:t>
      </w:r>
      <w:bookmarkStart w:id="1" w:name="POSTANOWIENIE"/>
      <w:r>
        <w:rPr>
          <w:b/>
          <w:bCs/>
        </w:rPr>
        <w:t>postanowienie</w:t>
      </w:r>
      <w:bookmarkEnd w:id="1"/>
      <w:r>
        <w:t xml:space="preserve"> nr 1513/2021 zmieniające postanowienie Nr 1100/2021 z dnia 30.03.2021 r.</w:t>
      </w:r>
    </w:p>
    <w:p w:rsidR="00FC5970" w:rsidRDefault="00FC5970">
      <w:pPr>
        <w:jc w:val="both"/>
      </w:pPr>
    </w:p>
    <w:p w:rsidR="00FC5970" w:rsidRDefault="00FC5970">
      <w:pPr>
        <w:jc w:val="both"/>
      </w:pPr>
    </w:p>
    <w:p w:rsidR="00FC5970" w:rsidRDefault="00FC5970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05.05.2021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FC5970" w:rsidRDefault="00FC5970">
      <w:pPr>
        <w:jc w:val="both"/>
      </w:pPr>
    </w:p>
    <w:p w:rsidR="00FC5970" w:rsidRDefault="00FC5970">
      <w:pPr>
        <w:ind w:firstLine="709"/>
        <w:jc w:val="both"/>
      </w:pPr>
      <w:r>
        <w:t>Z treścią postanowienia,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FC5970" w:rsidRDefault="00FC5970">
      <w:pPr>
        <w:jc w:val="both"/>
      </w:pPr>
    </w:p>
    <w:p w:rsidR="00FC5970" w:rsidRDefault="00FC5970">
      <w:pPr>
        <w:jc w:val="both"/>
      </w:pPr>
    </w:p>
    <w:p w:rsidR="00FC5970" w:rsidRDefault="00FC5970">
      <w:pPr>
        <w:jc w:val="both"/>
      </w:pPr>
      <w:r>
        <w:t>_____________________________________</w:t>
      </w:r>
    </w:p>
    <w:p w:rsidR="00FC5970" w:rsidRDefault="00FC5970">
      <w:pPr>
        <w:jc w:val="both"/>
        <w:rPr>
          <w:b/>
          <w:bCs/>
        </w:rPr>
      </w:pPr>
      <w:r>
        <w:rPr>
          <w:b/>
          <w:bCs/>
        </w:rPr>
        <w:t>Pw-PB-38063-2020-ul. Młynarska 2-4</w:t>
      </w:r>
    </w:p>
    <w:p w:rsidR="00FC5970" w:rsidRDefault="00FC5970"/>
    <w:p w:rsidR="00FC5970" w:rsidRDefault="00FC5970">
      <w:pPr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 up. PREZYDENTA </w:t>
      </w:r>
    </w:p>
    <w:p w:rsidR="00FC5970" w:rsidRDefault="00FC5970">
      <w:pPr>
        <w:ind w:firstLine="709"/>
        <w:jc w:val="both"/>
      </w:pPr>
      <w:r>
        <w:t xml:space="preserve">                                                                                                                                    Kamila Borkowska</w:t>
      </w:r>
    </w:p>
    <w:p w:rsidR="00FC5970" w:rsidRDefault="00FC5970">
      <w:pPr>
        <w:ind w:firstLine="709"/>
        <w:jc w:val="both"/>
      </w:pPr>
      <w:r>
        <w:t xml:space="preserve">                                                                                                                                    Kierownik Zespołu</w:t>
      </w:r>
    </w:p>
    <w:p w:rsidR="00FC5970" w:rsidRDefault="00FC5970">
      <w:pPr>
        <w:ind w:firstLine="709"/>
        <w:jc w:val="both"/>
      </w:pPr>
      <w:r>
        <w:t xml:space="preserve">                                                                                                                           Architektoniczno-Budowlanego</w:t>
      </w:r>
    </w:p>
    <w:sectPr w:rsidR="00FC5970" w:rsidSect="00FC5970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970" w:rsidRDefault="00FC5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FC5970" w:rsidRDefault="00FC5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970" w:rsidRDefault="00FC5970">
    <w:pPr>
      <w:pStyle w:val="Footer"/>
      <w:rPr>
        <w:rFonts w:ascii="Times New Roman" w:hAnsi="Times New Roman" w:cs="Times New Roman"/>
        <w:sz w:val="14"/>
        <w:szCs w:val="14"/>
      </w:rPr>
    </w:pPr>
  </w:p>
  <w:p w:rsidR="00FC5970" w:rsidRDefault="00FC5970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970" w:rsidRDefault="00FC5970">
    <w:pPr>
      <w:pStyle w:val="Footer"/>
      <w:rPr>
        <w:rFonts w:ascii="Times New Roman" w:hAnsi="Times New Roman" w:cs="Times New Roman"/>
        <w:sz w:val="8"/>
        <w:szCs w:val="8"/>
      </w:rPr>
    </w:pPr>
  </w:p>
  <w:p w:rsidR="00FC5970" w:rsidRDefault="00FC597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970" w:rsidRDefault="00FC5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FC5970" w:rsidRDefault="00FC5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A34616"/>
    <w:multiLevelType w:val="hybridMultilevel"/>
    <w:tmpl w:val="E32A6A36"/>
    <w:lvl w:ilvl="0" w:tplc="6B3C3CB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0DA3883"/>
    <w:multiLevelType w:val="hybridMultilevel"/>
    <w:tmpl w:val="15E43386"/>
    <w:lvl w:ilvl="0" w:tplc="EA10F0B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8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5"/>
  </w:num>
  <w:num w:numId="15">
    <w:abstractNumId w:val="16"/>
  </w:num>
  <w:num w:numId="16">
    <w:abstractNumId w:val="30"/>
  </w:num>
  <w:num w:numId="17">
    <w:abstractNumId w:val="32"/>
  </w:num>
  <w:num w:numId="18">
    <w:abstractNumId w:val="28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4"/>
  </w:num>
  <w:num w:numId="25">
    <w:abstractNumId w:val="27"/>
  </w:num>
  <w:num w:numId="26">
    <w:abstractNumId w:val="20"/>
  </w:num>
  <w:num w:numId="27">
    <w:abstractNumId w:val="20"/>
  </w:num>
  <w:num w:numId="28">
    <w:abstractNumId w:val="26"/>
  </w:num>
  <w:num w:numId="29">
    <w:abstractNumId w:val="22"/>
  </w:num>
  <w:num w:numId="30">
    <w:abstractNumId w:val="17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4"/>
  </w:num>
  <w:num w:numId="35">
    <w:abstractNumId w:val="35"/>
  </w:num>
  <w:num w:numId="36">
    <w:abstractNumId w:val="37"/>
  </w:num>
  <w:num w:numId="37">
    <w:abstractNumId w:val="33"/>
  </w:num>
  <w:num w:numId="38">
    <w:abstractNumId w:val="29"/>
  </w:num>
  <w:num w:numId="39">
    <w:abstractNumId w:val="21"/>
  </w:num>
  <w:num w:numId="40">
    <w:abstractNumId w:val="41"/>
  </w:num>
  <w:num w:numId="41">
    <w:abstractNumId w:val="42"/>
  </w:num>
  <w:num w:numId="42">
    <w:abstractNumId w:val="31"/>
  </w:num>
  <w:num w:numId="43">
    <w:abstractNumId w:val="39"/>
  </w:num>
  <w:num w:numId="44">
    <w:abstractNumId w:val="40"/>
  </w:num>
  <w:num w:numId="45">
    <w:abstractNumId w:val="23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970"/>
    <w:rsid w:val="00FC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97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97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97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97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97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97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970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C5970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970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5970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5970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FC5970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C5970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C5970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5970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C597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C5970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w sprawie wydania decyzji z zakresu prawa budowlanego</dc:title>
  <dc:subject>Postanowienie</dc:subject>
  <dc:creator>umkrgr01</dc:creator>
  <cp:keywords/>
  <dc:description/>
  <cp:lastModifiedBy>umdabi01</cp:lastModifiedBy>
  <cp:revision>9</cp:revision>
  <cp:lastPrinted>2021-05-04T09:01:00Z</cp:lastPrinted>
  <dcterms:created xsi:type="dcterms:W3CDTF">2021-03-31T07:38:00Z</dcterms:created>
  <dcterms:modified xsi:type="dcterms:W3CDTF">2021-05-05T12:58:00Z</dcterms:modified>
</cp:coreProperties>
</file>